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036" w:rsidRDefault="00C47036" w:rsidP="00C4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C47036" w:rsidRDefault="00C47036" w:rsidP="00C4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036" w:rsidRDefault="00C47036" w:rsidP="00C4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036" w:rsidRDefault="00C47036" w:rsidP="00C4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Buckinghamshire.  </w:t>
      </w:r>
    </w:p>
    <w:p w:rsidR="00C47036" w:rsidRDefault="00C47036" w:rsidP="00C47036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p.488)</w:t>
      </w:r>
    </w:p>
    <w:p w:rsidR="00C47036" w:rsidRDefault="00C47036" w:rsidP="00C4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036" w:rsidRDefault="00C47036" w:rsidP="00C4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036" w:rsidRDefault="00C47036" w:rsidP="00C4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036" w:rsidRDefault="00C47036" w:rsidP="00C470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:rsidR="006B2F86" w:rsidRPr="00E71FC3" w:rsidRDefault="00C4703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7036" w:rsidRDefault="00C47036" w:rsidP="00E71FC3">
      <w:pPr>
        <w:spacing w:after="0" w:line="240" w:lineRule="auto"/>
      </w:pPr>
      <w:r>
        <w:separator/>
      </w:r>
    </w:p>
  </w:endnote>
  <w:endnote w:type="continuationSeparator" w:id="0">
    <w:p w:rsidR="00C47036" w:rsidRDefault="00C470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7036" w:rsidRDefault="00C47036" w:rsidP="00E71FC3">
      <w:pPr>
        <w:spacing w:after="0" w:line="240" w:lineRule="auto"/>
      </w:pPr>
      <w:r>
        <w:separator/>
      </w:r>
    </w:p>
  </w:footnote>
  <w:footnote w:type="continuationSeparator" w:id="0">
    <w:p w:rsidR="00C47036" w:rsidRDefault="00C470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036"/>
    <w:rsid w:val="001A7C09"/>
    <w:rsid w:val="00577BD5"/>
    <w:rsid w:val="00656CBA"/>
    <w:rsid w:val="006A1F77"/>
    <w:rsid w:val="00733BE7"/>
    <w:rsid w:val="00AB52E8"/>
    <w:rsid w:val="00B16D3F"/>
    <w:rsid w:val="00BB41AC"/>
    <w:rsid w:val="00C4703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0EDFFE-D5BC-4F33-8630-43E781C1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03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2018-04-07T21:53:00Z</dcterms:created>
  <dcterms:modified xsi:type="dcterms:W3CDTF">2018-04-07T21:53:00Z</dcterms:modified>
</cp:coreProperties>
</file>