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F476" w14:textId="77777777" w:rsidR="006A4A58" w:rsidRDefault="006A4A58" w:rsidP="006A4A5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GRAY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2C8A2451" w14:textId="77777777" w:rsidR="006A4A58" w:rsidRDefault="006A4A58" w:rsidP="006A4A58">
      <w:pPr>
        <w:pStyle w:val="NoSpacing"/>
        <w:rPr>
          <w:rFonts w:cs="Times New Roman"/>
          <w:szCs w:val="24"/>
        </w:rPr>
      </w:pPr>
    </w:p>
    <w:p w14:paraId="4A9FFBE9" w14:textId="77777777" w:rsidR="006A4A58" w:rsidRDefault="006A4A58" w:rsidP="006A4A58">
      <w:pPr>
        <w:pStyle w:val="NoSpacing"/>
        <w:rPr>
          <w:rFonts w:cs="Times New Roman"/>
          <w:szCs w:val="24"/>
        </w:rPr>
      </w:pPr>
    </w:p>
    <w:p w14:paraId="768FF43B" w14:textId="77777777" w:rsidR="006A4A58" w:rsidRDefault="006A4A58" w:rsidP="006A4A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New </w:t>
      </w:r>
      <w:proofErr w:type="spellStart"/>
      <w:r>
        <w:rPr>
          <w:rFonts w:cs="Times New Roman"/>
          <w:szCs w:val="24"/>
        </w:rPr>
        <w:t>Malton</w:t>
      </w:r>
      <w:proofErr w:type="spellEnd"/>
      <w:r>
        <w:rPr>
          <w:rFonts w:cs="Times New Roman"/>
          <w:szCs w:val="24"/>
        </w:rPr>
        <w:t>,</w:t>
      </w:r>
    </w:p>
    <w:p w14:paraId="0B996C6E" w14:textId="77777777" w:rsidR="006A4A58" w:rsidRDefault="006A4A58" w:rsidP="006A4A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Yorkshire,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William Catesby(q.v.).</w:t>
      </w:r>
    </w:p>
    <w:p w14:paraId="17E16825" w14:textId="77777777" w:rsidR="006A4A58" w:rsidRDefault="006A4A58" w:rsidP="006A4A5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D64FF0D" w14:textId="77777777" w:rsidR="006A4A58" w:rsidRDefault="006A4A58" w:rsidP="006A4A5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p.55)</w:t>
      </w:r>
    </w:p>
    <w:p w14:paraId="6699649F" w14:textId="77777777" w:rsidR="006A4A58" w:rsidRDefault="006A4A58" w:rsidP="006A4A58">
      <w:pPr>
        <w:pStyle w:val="NoSpacing"/>
        <w:rPr>
          <w:rFonts w:eastAsia="Times New Roman" w:cs="Times New Roman"/>
          <w:szCs w:val="24"/>
        </w:rPr>
      </w:pPr>
    </w:p>
    <w:p w14:paraId="25B60BDE" w14:textId="77777777" w:rsidR="006A4A58" w:rsidRDefault="006A4A58" w:rsidP="006A4A58">
      <w:pPr>
        <w:pStyle w:val="NoSpacing"/>
        <w:rPr>
          <w:rFonts w:eastAsia="Times New Roman" w:cs="Times New Roman"/>
          <w:szCs w:val="24"/>
        </w:rPr>
      </w:pPr>
    </w:p>
    <w:p w14:paraId="53F210E6" w14:textId="77777777" w:rsidR="006A4A58" w:rsidRDefault="006A4A58" w:rsidP="006A4A5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May 2023</w:t>
      </w:r>
    </w:p>
    <w:p w14:paraId="2F724A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FD092" w14:textId="77777777" w:rsidR="006A4A58" w:rsidRDefault="006A4A58" w:rsidP="009139A6">
      <w:r>
        <w:separator/>
      </w:r>
    </w:p>
  </w:endnote>
  <w:endnote w:type="continuationSeparator" w:id="0">
    <w:p w14:paraId="50AEC8B2" w14:textId="77777777" w:rsidR="006A4A58" w:rsidRDefault="006A4A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F0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8428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2A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0C059" w14:textId="77777777" w:rsidR="006A4A58" w:rsidRDefault="006A4A58" w:rsidP="009139A6">
      <w:r>
        <w:separator/>
      </w:r>
    </w:p>
  </w:footnote>
  <w:footnote w:type="continuationSeparator" w:id="0">
    <w:p w14:paraId="2700586C" w14:textId="77777777" w:rsidR="006A4A58" w:rsidRDefault="006A4A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90E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00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A34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58"/>
    <w:rsid w:val="000666E0"/>
    <w:rsid w:val="002510B7"/>
    <w:rsid w:val="005C130B"/>
    <w:rsid w:val="006A4A5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608AE"/>
  <w15:chartTrackingRefBased/>
  <w15:docId w15:val="{7C4D1EE6-3C86-431C-80E4-E643788D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2023-05-15T20:34:00Z</dcterms:created>
  <dcterms:modified xsi:type="dcterms:W3CDTF">2023-05-15T20:35:00Z</dcterms:modified>
</cp:coreProperties>
</file>