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9A1B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  <w:r w:rsidRPr="008174CE">
        <w:rPr>
          <w:rFonts w:ascii="Times New Roman" w:hAnsi="Times New Roman" w:cs="Times New Roman"/>
          <w:sz w:val="24"/>
          <w:szCs w:val="24"/>
          <w:u w:val="single"/>
        </w:rPr>
        <w:t>Henry GRAY</w:t>
      </w:r>
      <w:r w:rsidRPr="008174C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8174C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174CE">
        <w:rPr>
          <w:rFonts w:ascii="Times New Roman" w:hAnsi="Times New Roman" w:cs="Times New Roman"/>
          <w:sz w:val="24"/>
          <w:szCs w:val="24"/>
        </w:rPr>
        <w:t>fl.1430)</w:t>
      </w:r>
    </w:p>
    <w:p w14:paraId="0ACBC1EC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</w:p>
    <w:p w14:paraId="45DB327C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</w:p>
    <w:p w14:paraId="052C8EEA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  <w:r w:rsidRPr="008174CE">
        <w:rPr>
          <w:rFonts w:ascii="Times New Roman" w:hAnsi="Times New Roman" w:cs="Times New Roman"/>
          <w:sz w:val="24"/>
          <w:szCs w:val="24"/>
        </w:rPr>
        <w:t>10 Feb.1430</w:t>
      </w:r>
      <w:r w:rsidRPr="008174CE">
        <w:rPr>
          <w:rFonts w:ascii="Times New Roman" w:hAnsi="Times New Roman" w:cs="Times New Roman"/>
          <w:sz w:val="24"/>
          <w:szCs w:val="24"/>
        </w:rPr>
        <w:tab/>
        <w:t>He was appointed Sheriff of Norfolk and Suffolk.    (C.F.R. 1422-30 p.297)</w:t>
      </w:r>
    </w:p>
    <w:p w14:paraId="19736354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</w:p>
    <w:p w14:paraId="7AB64974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</w:p>
    <w:p w14:paraId="3E2CF355" w14:textId="77777777" w:rsidR="008D62C8" w:rsidRPr="008174CE" w:rsidRDefault="008D62C8" w:rsidP="008D62C8">
      <w:pPr>
        <w:rPr>
          <w:rFonts w:ascii="Times New Roman" w:hAnsi="Times New Roman" w:cs="Times New Roman"/>
          <w:sz w:val="24"/>
          <w:szCs w:val="24"/>
        </w:rPr>
      </w:pPr>
      <w:r w:rsidRPr="008174CE">
        <w:rPr>
          <w:rFonts w:ascii="Times New Roman" w:hAnsi="Times New Roman" w:cs="Times New Roman"/>
          <w:sz w:val="24"/>
          <w:szCs w:val="24"/>
        </w:rPr>
        <w:t>13 October 2021</w:t>
      </w:r>
    </w:p>
    <w:p w14:paraId="07C0DF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23FE6" w14:textId="77777777" w:rsidR="008D62C8" w:rsidRDefault="008D62C8" w:rsidP="009139A6">
      <w:r>
        <w:separator/>
      </w:r>
    </w:p>
  </w:endnote>
  <w:endnote w:type="continuationSeparator" w:id="0">
    <w:p w14:paraId="3E8674DF" w14:textId="77777777" w:rsidR="008D62C8" w:rsidRDefault="008D62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F24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B1F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EA5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0AD62" w14:textId="77777777" w:rsidR="008D62C8" w:rsidRDefault="008D62C8" w:rsidP="009139A6">
      <w:r>
        <w:separator/>
      </w:r>
    </w:p>
  </w:footnote>
  <w:footnote w:type="continuationSeparator" w:id="0">
    <w:p w14:paraId="3FA5B7E5" w14:textId="77777777" w:rsidR="008D62C8" w:rsidRDefault="008D62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D7E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01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B4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C8"/>
    <w:rsid w:val="000666E0"/>
    <w:rsid w:val="002510B7"/>
    <w:rsid w:val="005C130B"/>
    <w:rsid w:val="00826F5C"/>
    <w:rsid w:val="008D62C8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45718"/>
  <w15:chartTrackingRefBased/>
  <w15:docId w15:val="{453733EF-4C3D-4678-82EA-F340F7F2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2C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2021-12-14T22:00:00Z</dcterms:created>
  <dcterms:modified xsi:type="dcterms:W3CDTF">2021-12-14T22:01:00Z</dcterms:modified>
</cp:coreProperties>
</file>