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809" w:rsidRDefault="003D5809" w:rsidP="003D58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GRAY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3D5809" w:rsidRDefault="003D5809" w:rsidP="003D58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5809" w:rsidRDefault="003D5809" w:rsidP="003D58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5809" w:rsidRDefault="003D5809" w:rsidP="003D58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Aylesbury,</w:t>
      </w:r>
    </w:p>
    <w:p w:rsidR="003D5809" w:rsidRDefault="003D5809" w:rsidP="003D58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Buckinghamshire, into lands of the late Edward Courtenay, 3</w:t>
      </w:r>
      <w:r w:rsidRPr="00ED0B31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Earl of</w:t>
      </w:r>
    </w:p>
    <w:p w:rsidR="003D5809" w:rsidRDefault="003D5809" w:rsidP="003D58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Devon(q.v.).</w:t>
      </w:r>
    </w:p>
    <w:p w:rsidR="003D5809" w:rsidRDefault="003D5809" w:rsidP="003D58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21-346)</w:t>
      </w:r>
    </w:p>
    <w:p w:rsidR="003D5809" w:rsidRDefault="003D5809" w:rsidP="003D58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5809" w:rsidRDefault="003D5809" w:rsidP="003D58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5809" w:rsidRPr="00ED0B31" w:rsidRDefault="003D5809" w:rsidP="003D58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2016</w:t>
      </w:r>
    </w:p>
    <w:p w:rsidR="006B2F86" w:rsidRPr="003D5809" w:rsidRDefault="003D580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3D58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809" w:rsidRDefault="003D5809" w:rsidP="00E71FC3">
      <w:pPr>
        <w:spacing w:after="0" w:line="240" w:lineRule="auto"/>
      </w:pPr>
      <w:r>
        <w:separator/>
      </w:r>
    </w:p>
  </w:endnote>
  <w:endnote w:type="continuationSeparator" w:id="0">
    <w:p w:rsidR="003D5809" w:rsidRDefault="003D58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809" w:rsidRDefault="003D5809" w:rsidP="00E71FC3">
      <w:pPr>
        <w:spacing w:after="0" w:line="240" w:lineRule="auto"/>
      </w:pPr>
      <w:r>
        <w:separator/>
      </w:r>
    </w:p>
  </w:footnote>
  <w:footnote w:type="continuationSeparator" w:id="0">
    <w:p w:rsidR="003D5809" w:rsidRDefault="003D58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809"/>
    <w:rsid w:val="003D580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1EB15"/>
  <w15:chartTrackingRefBased/>
  <w15:docId w15:val="{093E85A3-64F2-416C-8F88-87838220C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2016-04-06T21:09:00Z</dcterms:created>
  <dcterms:modified xsi:type="dcterms:W3CDTF">2016-04-06T21:10:00Z</dcterms:modified>
</cp:coreProperties>
</file>