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234B" w:rsidRDefault="007D234B" w:rsidP="007D2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George GRAY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:rsidR="007D234B" w:rsidRDefault="007D234B" w:rsidP="007D2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Gray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D234B" w:rsidRDefault="007D234B" w:rsidP="007D2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234B" w:rsidRDefault="007D234B" w:rsidP="007D2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234B" w:rsidRDefault="007D234B" w:rsidP="007D2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Huntingdonshire.  </w:t>
      </w:r>
    </w:p>
    <w:p w:rsidR="007D234B" w:rsidRDefault="007D234B" w:rsidP="007D234B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p.488)</w:t>
      </w:r>
    </w:p>
    <w:p w:rsidR="007D234B" w:rsidRDefault="007D234B" w:rsidP="007D2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234B" w:rsidRDefault="007D234B" w:rsidP="007D2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234B" w:rsidRDefault="007D234B" w:rsidP="007D2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2018</w:t>
      </w:r>
    </w:p>
    <w:p w:rsidR="006B2F86" w:rsidRPr="00E71FC3" w:rsidRDefault="007D234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234B" w:rsidRDefault="007D234B" w:rsidP="00E71FC3">
      <w:pPr>
        <w:spacing w:after="0" w:line="240" w:lineRule="auto"/>
      </w:pPr>
      <w:r>
        <w:separator/>
      </w:r>
    </w:p>
  </w:endnote>
  <w:endnote w:type="continuationSeparator" w:id="0">
    <w:p w:rsidR="007D234B" w:rsidRDefault="007D23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234B" w:rsidRDefault="007D234B" w:rsidP="00E71FC3">
      <w:pPr>
        <w:spacing w:after="0" w:line="240" w:lineRule="auto"/>
      </w:pPr>
      <w:r>
        <w:separator/>
      </w:r>
    </w:p>
  </w:footnote>
  <w:footnote w:type="continuationSeparator" w:id="0">
    <w:p w:rsidR="007D234B" w:rsidRDefault="007D23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34B"/>
    <w:rsid w:val="001A7C09"/>
    <w:rsid w:val="00577BD5"/>
    <w:rsid w:val="00656CBA"/>
    <w:rsid w:val="006A1F77"/>
    <w:rsid w:val="00733BE7"/>
    <w:rsid w:val="007D234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537178-2442-49AE-9BEC-E5BE40408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234B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2018-04-19T15:16:00Z</dcterms:created>
  <dcterms:modified xsi:type="dcterms:W3CDTF">2018-04-19T15:16:00Z</dcterms:modified>
</cp:coreProperties>
</file>