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C35EC" w:rsidRDefault="001C35EC" w:rsidP="001C35EC">
      <w:pPr>
        <w:pStyle w:val="NoSpacing"/>
        <w:tabs>
          <w:tab w:val="left" w:pos="1515"/>
        </w:tabs>
      </w:pPr>
      <w:r>
        <w:rPr>
          <w:u w:val="single"/>
        </w:rPr>
        <w:t>Alice GRAY</w:t>
      </w:r>
      <w:r>
        <w:t xml:space="preserve">   </w:t>
      </w:r>
      <w:proofErr w:type="gramStart"/>
      <w:r>
        <w:t xml:space="preserve">   (</w:t>
      </w:r>
      <w:proofErr w:type="gramEnd"/>
      <w:r>
        <w:t>d.ca.1426)</w:t>
      </w:r>
    </w:p>
    <w:p w:rsidR="001C35EC" w:rsidRDefault="001C35EC" w:rsidP="001C35EC">
      <w:pPr>
        <w:pStyle w:val="NoSpacing"/>
        <w:tabs>
          <w:tab w:val="left" w:pos="1515"/>
        </w:tabs>
      </w:pPr>
      <w:r>
        <w:t>of York. Widow.</w:t>
      </w:r>
    </w:p>
    <w:p w:rsidR="001C35EC" w:rsidRDefault="001C35EC" w:rsidP="001C35EC">
      <w:pPr>
        <w:pStyle w:val="NoSpacing"/>
        <w:tabs>
          <w:tab w:val="left" w:pos="1515"/>
        </w:tabs>
      </w:pPr>
    </w:p>
    <w:p w:rsidR="001C35EC" w:rsidRDefault="001C35EC" w:rsidP="001C35EC">
      <w:pPr>
        <w:pStyle w:val="NoSpacing"/>
        <w:tabs>
          <w:tab w:val="left" w:pos="1515"/>
        </w:tabs>
      </w:pPr>
    </w:p>
    <w:p w:rsidR="001C35EC" w:rsidRDefault="001C35EC" w:rsidP="001C35EC">
      <w:pPr>
        <w:pStyle w:val="NoSpacing"/>
        <w:tabs>
          <w:tab w:val="left" w:pos="1515"/>
        </w:tabs>
      </w:pPr>
      <w:r>
        <w:t>= Robert, draper.    (W.Y.R. p.73)</w:t>
      </w:r>
    </w:p>
    <w:p w:rsidR="001C35EC" w:rsidRDefault="001C35EC" w:rsidP="001C35EC">
      <w:pPr>
        <w:pStyle w:val="NoSpacing"/>
        <w:tabs>
          <w:tab w:val="left" w:pos="1515"/>
        </w:tabs>
      </w:pPr>
    </w:p>
    <w:p w:rsidR="001C35EC" w:rsidRDefault="001C35EC" w:rsidP="001C35EC">
      <w:pPr>
        <w:pStyle w:val="NoSpacing"/>
        <w:tabs>
          <w:tab w:val="left" w:pos="1515"/>
        </w:tabs>
      </w:pPr>
    </w:p>
    <w:p w:rsidR="001C35EC" w:rsidRDefault="001C35EC" w:rsidP="001C35EC">
      <w:pPr>
        <w:pStyle w:val="NoSpacing"/>
        <w:tabs>
          <w:tab w:val="left" w:pos="1515"/>
        </w:tabs>
      </w:pPr>
      <w:r>
        <w:t>19 Aug.1426</w:t>
      </w:r>
      <w:r>
        <w:tab/>
        <w:t>Probate of her Will.    (ibid.)</w:t>
      </w:r>
    </w:p>
    <w:p w:rsidR="001C35EC" w:rsidRDefault="001C35EC" w:rsidP="001C35EC">
      <w:pPr>
        <w:pStyle w:val="NoSpacing"/>
        <w:tabs>
          <w:tab w:val="left" w:pos="1515"/>
        </w:tabs>
      </w:pPr>
    </w:p>
    <w:p w:rsidR="001C35EC" w:rsidRDefault="001C35EC" w:rsidP="001C35EC">
      <w:pPr>
        <w:pStyle w:val="NoSpacing"/>
        <w:tabs>
          <w:tab w:val="left" w:pos="1515"/>
        </w:tabs>
      </w:pPr>
    </w:p>
    <w:p w:rsidR="001C35EC" w:rsidRPr="00B75A99" w:rsidRDefault="001C35EC" w:rsidP="001C35EC">
      <w:pPr>
        <w:pStyle w:val="NoSpacing"/>
        <w:tabs>
          <w:tab w:val="left" w:pos="1515"/>
        </w:tabs>
      </w:pPr>
      <w:r>
        <w:t>19 September 2017</w:t>
      </w:r>
    </w:p>
    <w:p w:rsidR="006B2F86" w:rsidRPr="00E71FC3" w:rsidRDefault="001C35EC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C35EC" w:rsidRDefault="001C35EC" w:rsidP="00E71FC3">
      <w:pPr>
        <w:spacing w:after="0" w:line="240" w:lineRule="auto"/>
      </w:pPr>
      <w:r>
        <w:separator/>
      </w:r>
    </w:p>
  </w:endnote>
  <w:endnote w:type="continuationSeparator" w:id="0">
    <w:p w:rsidR="001C35EC" w:rsidRDefault="001C35EC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C35EC" w:rsidRDefault="001C35EC" w:rsidP="00E71FC3">
      <w:pPr>
        <w:spacing w:after="0" w:line="240" w:lineRule="auto"/>
      </w:pPr>
      <w:r>
        <w:separator/>
      </w:r>
    </w:p>
  </w:footnote>
  <w:footnote w:type="continuationSeparator" w:id="0">
    <w:p w:rsidR="001C35EC" w:rsidRDefault="001C35EC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35EC"/>
    <w:rsid w:val="001A7C09"/>
    <w:rsid w:val="001C35EC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8CB733F-A7D3-4CD7-9F60-470BFC3836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1</TotalTime>
  <Pages>1</Pages>
  <Words>22</Words>
  <Characters>126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2017-09-20T20:12:00Z</dcterms:created>
  <dcterms:modified xsi:type="dcterms:W3CDTF">2017-09-20T20:13:00Z</dcterms:modified>
</cp:coreProperties>
</file>