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A339" w14:textId="77777777" w:rsidR="009C12EC" w:rsidRDefault="009C12EC" w:rsidP="009C1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William GODFREY </w:t>
      </w:r>
      <w:proofErr w:type="gramStart"/>
      <w:r>
        <w:rPr>
          <w:rFonts w:cs="Times New Roman"/>
          <w:szCs w:val="24"/>
          <w:u w:val="single"/>
        </w:rPr>
        <w:t>( or</w:t>
      </w:r>
      <w:proofErr w:type="gramEnd"/>
      <w:r>
        <w:rPr>
          <w:rFonts w:cs="Times New Roman"/>
          <w:szCs w:val="24"/>
          <w:u w:val="single"/>
        </w:rPr>
        <w:t xml:space="preserve"> FERMOR)</w:t>
      </w:r>
      <w:r>
        <w:rPr>
          <w:rFonts w:cs="Times New Roman"/>
          <w:szCs w:val="24"/>
        </w:rPr>
        <w:t xml:space="preserve">      (fl.1504)</w:t>
      </w:r>
    </w:p>
    <w:p w14:paraId="631C6F69" w14:textId="77777777" w:rsidR="009C12EC" w:rsidRDefault="009C12EC" w:rsidP="009C1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54EB07B4" w14:textId="77777777" w:rsidR="009C12EC" w:rsidRDefault="009C12EC" w:rsidP="009C12EC">
      <w:pPr>
        <w:pStyle w:val="NoSpacing"/>
        <w:rPr>
          <w:rFonts w:cs="Times New Roman"/>
          <w:szCs w:val="24"/>
        </w:rPr>
      </w:pPr>
    </w:p>
    <w:p w14:paraId="57937695" w14:textId="77777777" w:rsidR="009C12EC" w:rsidRDefault="009C12EC" w:rsidP="009C12EC">
      <w:pPr>
        <w:pStyle w:val="NoSpacing"/>
        <w:rPr>
          <w:rFonts w:cs="Times New Roman"/>
          <w:szCs w:val="24"/>
        </w:rPr>
      </w:pPr>
    </w:p>
    <w:p w14:paraId="4F390513" w14:textId="77777777" w:rsidR="009C12EC" w:rsidRDefault="009C12EC" w:rsidP="009C1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1504</w:t>
      </w:r>
      <w:r>
        <w:rPr>
          <w:rFonts w:cs="Times New Roman"/>
          <w:szCs w:val="24"/>
        </w:rPr>
        <w:tab/>
        <w:t>He made his Will.</w:t>
      </w:r>
    </w:p>
    <w:p w14:paraId="598486AA" w14:textId="77777777" w:rsidR="009C12EC" w:rsidRDefault="009C12EC" w:rsidP="009C1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4C2EFCA7" w14:textId="77777777" w:rsidR="009C12EC" w:rsidRDefault="009C12EC" w:rsidP="009C12EC">
      <w:pPr>
        <w:pStyle w:val="NoSpacing"/>
        <w:rPr>
          <w:rFonts w:cs="Times New Roman"/>
          <w:szCs w:val="24"/>
        </w:rPr>
      </w:pPr>
    </w:p>
    <w:p w14:paraId="419F64CA" w14:textId="77777777" w:rsidR="009C12EC" w:rsidRDefault="009C12EC" w:rsidP="009C12EC">
      <w:pPr>
        <w:pStyle w:val="NoSpacing"/>
        <w:rPr>
          <w:rFonts w:cs="Times New Roman"/>
          <w:szCs w:val="24"/>
        </w:rPr>
      </w:pPr>
    </w:p>
    <w:p w14:paraId="1AEA7639" w14:textId="77777777" w:rsidR="009C12EC" w:rsidRDefault="009C12EC" w:rsidP="009C1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7C2904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A2D1A" w14:textId="77777777" w:rsidR="009C12EC" w:rsidRDefault="009C12EC" w:rsidP="009139A6">
      <w:r>
        <w:separator/>
      </w:r>
    </w:p>
  </w:endnote>
  <w:endnote w:type="continuationSeparator" w:id="0">
    <w:p w14:paraId="05B54055" w14:textId="77777777" w:rsidR="009C12EC" w:rsidRDefault="009C12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910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516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F0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3C298" w14:textId="77777777" w:rsidR="009C12EC" w:rsidRDefault="009C12EC" w:rsidP="009139A6">
      <w:r>
        <w:separator/>
      </w:r>
    </w:p>
  </w:footnote>
  <w:footnote w:type="continuationSeparator" w:id="0">
    <w:p w14:paraId="346068EB" w14:textId="77777777" w:rsidR="009C12EC" w:rsidRDefault="009C12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981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FA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86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EC"/>
    <w:rsid w:val="000666E0"/>
    <w:rsid w:val="002510B7"/>
    <w:rsid w:val="005C130B"/>
    <w:rsid w:val="00826F5C"/>
    <w:rsid w:val="009139A6"/>
    <w:rsid w:val="009448BB"/>
    <w:rsid w:val="00947624"/>
    <w:rsid w:val="009C12E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018C4"/>
  <w15:chartTrackingRefBased/>
  <w15:docId w15:val="{075EEC6B-69FB-4E4E-ADEA-31EEB06E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C12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2023-02-18T22:13:00Z</dcterms:created>
  <dcterms:modified xsi:type="dcterms:W3CDTF">2023-02-18T22:13:00Z</dcterms:modified>
</cp:coreProperties>
</file>