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2D478" w14:textId="77777777" w:rsidR="00A65CD1" w:rsidRDefault="00A65CD1" w:rsidP="00A65CD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GODFREY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4DDE0557" w14:textId="77777777" w:rsidR="00A65CD1" w:rsidRDefault="00A65CD1" w:rsidP="00A65CD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Blean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 Husbandman.</w:t>
      </w:r>
    </w:p>
    <w:p w14:paraId="597FBD49" w14:textId="77777777" w:rsidR="00A65CD1" w:rsidRDefault="00A65CD1" w:rsidP="00A65CD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48D7BD4" w14:textId="77777777" w:rsidR="00A65CD1" w:rsidRDefault="00A65CD1" w:rsidP="00A65CD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2D4337C" w14:textId="77777777" w:rsidR="00A65CD1" w:rsidRDefault="00A65CD1" w:rsidP="00A65CD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Robert Arnold, esquire(q.v.), brought a plaint of debt against him.</w:t>
      </w:r>
    </w:p>
    <w:p w14:paraId="71C7C9C0" w14:textId="77777777" w:rsidR="00A65CD1" w:rsidRDefault="00A65CD1" w:rsidP="00A65CD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893C350" w14:textId="77777777" w:rsidR="00A65CD1" w:rsidRDefault="00A65CD1" w:rsidP="00A65CD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7B89193" w14:textId="77777777" w:rsidR="00A65CD1" w:rsidRDefault="00A65CD1" w:rsidP="00A65CD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EB5B979" w14:textId="77777777" w:rsidR="00A65CD1" w:rsidRDefault="00A65CD1" w:rsidP="00A65CD1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May2022</w:t>
      </w:r>
    </w:p>
    <w:p w14:paraId="1F02E14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5B1F0" w14:textId="77777777" w:rsidR="00A65CD1" w:rsidRDefault="00A65CD1" w:rsidP="009139A6">
      <w:r>
        <w:separator/>
      </w:r>
    </w:p>
  </w:endnote>
  <w:endnote w:type="continuationSeparator" w:id="0">
    <w:p w14:paraId="2112A2F1" w14:textId="77777777" w:rsidR="00A65CD1" w:rsidRDefault="00A65C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F11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E7D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98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95A1A" w14:textId="77777777" w:rsidR="00A65CD1" w:rsidRDefault="00A65CD1" w:rsidP="009139A6">
      <w:r>
        <w:separator/>
      </w:r>
    </w:p>
  </w:footnote>
  <w:footnote w:type="continuationSeparator" w:id="0">
    <w:p w14:paraId="1240EA27" w14:textId="77777777" w:rsidR="00A65CD1" w:rsidRDefault="00A65C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C57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223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20A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CD1"/>
    <w:rsid w:val="000666E0"/>
    <w:rsid w:val="002510B7"/>
    <w:rsid w:val="005C130B"/>
    <w:rsid w:val="00826F5C"/>
    <w:rsid w:val="009139A6"/>
    <w:rsid w:val="009448BB"/>
    <w:rsid w:val="00A3176C"/>
    <w:rsid w:val="00A65CD1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AD66"/>
  <w15:chartTrackingRefBased/>
  <w15:docId w15:val="{CE90F6EA-5FCD-426D-ABC4-BD8DBBAD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65C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2022-07-24T20:39:00Z</dcterms:created>
  <dcterms:modified xsi:type="dcterms:W3CDTF">2022-07-24T20:39:00Z</dcterms:modified>
</cp:coreProperties>
</file>