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97812" w14:textId="77777777" w:rsidR="00BE0859" w:rsidRDefault="00BE0859" w:rsidP="00BE0859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GODFREY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fl.1478-9)</w:t>
      </w:r>
    </w:p>
    <w:p w14:paraId="549FF47F" w14:textId="77777777" w:rsidR="00BE0859" w:rsidRDefault="00BE0859" w:rsidP="00BE0859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of Leicester. Chapman.</w:t>
      </w:r>
    </w:p>
    <w:p w14:paraId="1773A18E" w14:textId="77777777" w:rsidR="00BE0859" w:rsidRDefault="00BE0859" w:rsidP="00BE0859">
      <w:pPr>
        <w:pStyle w:val="NoSpacing"/>
        <w:ind w:left="1440" w:hanging="1440"/>
        <w:rPr>
          <w:rFonts w:cs="Times New Roman"/>
          <w:szCs w:val="24"/>
        </w:rPr>
      </w:pPr>
    </w:p>
    <w:p w14:paraId="4A0980E7" w14:textId="77777777" w:rsidR="00BE0859" w:rsidRDefault="00BE0859" w:rsidP="00BE0859">
      <w:pPr>
        <w:pStyle w:val="NoSpacing"/>
        <w:ind w:left="1440" w:hanging="1440"/>
        <w:rPr>
          <w:rFonts w:cs="Times New Roman"/>
          <w:szCs w:val="24"/>
        </w:rPr>
      </w:pPr>
    </w:p>
    <w:p w14:paraId="69A30039" w14:textId="77777777" w:rsidR="00BE0859" w:rsidRDefault="00BE0859" w:rsidP="00BE0859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1478-9</w:t>
      </w:r>
      <w:r>
        <w:rPr>
          <w:rFonts w:cs="Times New Roman"/>
          <w:szCs w:val="24"/>
        </w:rPr>
        <w:tab/>
        <w:t>He entered the Merchant Gild.</w:t>
      </w:r>
    </w:p>
    <w:p w14:paraId="2D4C7089" w14:textId="77777777" w:rsidR="00BE0859" w:rsidRDefault="00BE0859" w:rsidP="00BE0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(“Records of the Borough of Leicester” edited by Mary Bateson, published </w:t>
      </w:r>
    </w:p>
    <w:p w14:paraId="68860BD6" w14:textId="77777777" w:rsidR="00BE0859" w:rsidRDefault="00BE0859" w:rsidP="00BE085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by </w:t>
      </w: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7981094C" w14:textId="77777777" w:rsidR="00BE0859" w:rsidRDefault="00BE0859" w:rsidP="00BE0859">
      <w:pPr>
        <w:pStyle w:val="NoSpacing"/>
        <w:rPr>
          <w:rFonts w:cs="Times New Roman"/>
          <w:szCs w:val="24"/>
        </w:rPr>
      </w:pPr>
    </w:p>
    <w:p w14:paraId="664EB2C6" w14:textId="77777777" w:rsidR="00BE0859" w:rsidRDefault="00BE0859" w:rsidP="00BE0859">
      <w:pPr>
        <w:pStyle w:val="NoSpacing"/>
        <w:rPr>
          <w:rFonts w:cs="Times New Roman"/>
          <w:szCs w:val="24"/>
        </w:rPr>
      </w:pPr>
    </w:p>
    <w:p w14:paraId="742D5408" w14:textId="77777777" w:rsidR="00BE0859" w:rsidRDefault="00BE0859" w:rsidP="00BE08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2024</w:t>
      </w:r>
    </w:p>
    <w:p w14:paraId="1BA9A9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896DB" w14:textId="77777777" w:rsidR="00BE0859" w:rsidRDefault="00BE0859" w:rsidP="009139A6">
      <w:r>
        <w:separator/>
      </w:r>
    </w:p>
  </w:endnote>
  <w:endnote w:type="continuationSeparator" w:id="0">
    <w:p w14:paraId="635990AF" w14:textId="77777777" w:rsidR="00BE0859" w:rsidRDefault="00BE08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3BF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434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3AE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F1C39" w14:textId="77777777" w:rsidR="00BE0859" w:rsidRDefault="00BE0859" w:rsidP="009139A6">
      <w:r>
        <w:separator/>
      </w:r>
    </w:p>
  </w:footnote>
  <w:footnote w:type="continuationSeparator" w:id="0">
    <w:p w14:paraId="04F0D71A" w14:textId="77777777" w:rsidR="00BE0859" w:rsidRDefault="00BE08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E13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4A3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5B9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59"/>
    <w:rsid w:val="000666E0"/>
    <w:rsid w:val="002510B7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BE085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B0931"/>
  <w15:chartTrackingRefBased/>
  <w15:docId w15:val="{6B3A4B31-209F-49DB-9022-D6556360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2024-06-15T06:33:00Z</dcterms:created>
  <dcterms:modified xsi:type="dcterms:W3CDTF">2024-06-15T06:34:00Z</dcterms:modified>
</cp:coreProperties>
</file>