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7388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GODFREY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fl.1495)</w:t>
      </w:r>
    </w:p>
    <w:p w14:paraId="6B21FEA5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302C5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DF8BD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Williams of Edmonton, Middlesex(q.v.), made a plaint of </w:t>
      </w:r>
    </w:p>
    <w:p w14:paraId="2F3C34D7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debt against Thomas Borne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3C3EF34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EBC6239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117B9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7E727" w14:textId="77777777" w:rsidR="00A741CB" w:rsidRDefault="00A741CB" w:rsidP="00A74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003534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02F8A" w14:textId="77777777" w:rsidR="00A741CB" w:rsidRDefault="00A741CB" w:rsidP="009139A6">
      <w:r>
        <w:separator/>
      </w:r>
    </w:p>
  </w:endnote>
  <w:endnote w:type="continuationSeparator" w:id="0">
    <w:p w14:paraId="78CDF6EE" w14:textId="77777777" w:rsidR="00A741CB" w:rsidRDefault="00A741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80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5D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7D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B384A" w14:textId="77777777" w:rsidR="00A741CB" w:rsidRDefault="00A741CB" w:rsidP="009139A6">
      <w:r>
        <w:separator/>
      </w:r>
    </w:p>
  </w:footnote>
  <w:footnote w:type="continuationSeparator" w:id="0">
    <w:p w14:paraId="02C26F4A" w14:textId="77777777" w:rsidR="00A741CB" w:rsidRDefault="00A741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6F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06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F5B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CB"/>
    <w:rsid w:val="000666E0"/>
    <w:rsid w:val="002510B7"/>
    <w:rsid w:val="005C130B"/>
    <w:rsid w:val="00826F5C"/>
    <w:rsid w:val="009139A6"/>
    <w:rsid w:val="009448BB"/>
    <w:rsid w:val="00A3176C"/>
    <w:rsid w:val="00A741C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FD66"/>
  <w15:chartTrackingRefBased/>
  <w15:docId w15:val="{8A3B656A-67E1-4CCB-A5CA-A809F144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41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2022-06-07T19:48:00Z</dcterms:created>
  <dcterms:modified xsi:type="dcterms:W3CDTF">2022-06-07T19:48:00Z</dcterms:modified>
</cp:coreProperties>
</file>