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4AF38" w14:textId="77777777" w:rsidR="00E65510" w:rsidRDefault="00E65510" w:rsidP="00E655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GODFREY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fl.1505)</w:t>
      </w:r>
    </w:p>
    <w:p w14:paraId="7AA2EAF4" w14:textId="77777777" w:rsidR="00E65510" w:rsidRDefault="00E65510" w:rsidP="00E655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Lydd, Kent.</w:t>
      </w:r>
    </w:p>
    <w:p w14:paraId="571C9D42" w14:textId="77777777" w:rsidR="00E65510" w:rsidRDefault="00E65510" w:rsidP="00E65510">
      <w:pPr>
        <w:pStyle w:val="NoSpacing"/>
        <w:rPr>
          <w:rFonts w:cs="Times New Roman"/>
          <w:szCs w:val="24"/>
        </w:rPr>
      </w:pPr>
    </w:p>
    <w:p w14:paraId="7FC9C850" w14:textId="77777777" w:rsidR="00E65510" w:rsidRDefault="00E65510" w:rsidP="00E65510">
      <w:pPr>
        <w:pStyle w:val="NoSpacing"/>
        <w:rPr>
          <w:rFonts w:cs="Times New Roman"/>
          <w:szCs w:val="24"/>
        </w:rPr>
      </w:pPr>
    </w:p>
    <w:p w14:paraId="7B168F02" w14:textId="77777777" w:rsidR="00E65510" w:rsidRDefault="00E65510" w:rsidP="00E655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Nov.1505</w:t>
      </w:r>
      <w:r>
        <w:rPr>
          <w:rFonts w:cs="Times New Roman"/>
          <w:szCs w:val="24"/>
        </w:rPr>
        <w:tab/>
        <w:t>He made his Will.</w:t>
      </w:r>
    </w:p>
    <w:p w14:paraId="2B7939F0" w14:textId="77777777" w:rsidR="00E65510" w:rsidRDefault="00E65510" w:rsidP="00E655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D963DC">
          <w:rPr>
            <w:rStyle w:val="Hyperlink"/>
            <w:rFonts w:cs="Times New Roman"/>
            <w:szCs w:val="24"/>
          </w:rPr>
          <w:t>https://www.kentarchaeology.org.uk/Research/Libr/Wills/NameOrder/G.htm</w:t>
        </w:r>
      </w:hyperlink>
      <w:r>
        <w:rPr>
          <w:rFonts w:cs="Times New Roman"/>
          <w:szCs w:val="24"/>
        </w:rPr>
        <w:t>)</w:t>
      </w:r>
    </w:p>
    <w:p w14:paraId="64B0698D" w14:textId="77777777" w:rsidR="00E65510" w:rsidRDefault="00E65510" w:rsidP="00E65510">
      <w:pPr>
        <w:pStyle w:val="NoSpacing"/>
        <w:rPr>
          <w:rFonts w:cs="Times New Roman"/>
          <w:szCs w:val="24"/>
        </w:rPr>
      </w:pPr>
    </w:p>
    <w:p w14:paraId="5ECE3D5B" w14:textId="77777777" w:rsidR="00E65510" w:rsidRDefault="00E65510" w:rsidP="00E65510">
      <w:pPr>
        <w:pStyle w:val="NoSpacing"/>
        <w:rPr>
          <w:rFonts w:cs="Times New Roman"/>
          <w:szCs w:val="24"/>
        </w:rPr>
      </w:pPr>
    </w:p>
    <w:p w14:paraId="2914C4EB" w14:textId="77777777" w:rsidR="00E65510" w:rsidRDefault="00E65510" w:rsidP="00E655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October 2022</w:t>
      </w:r>
    </w:p>
    <w:p w14:paraId="239CF65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196E8" w14:textId="77777777" w:rsidR="00E65510" w:rsidRDefault="00E65510" w:rsidP="009139A6">
      <w:r>
        <w:separator/>
      </w:r>
    </w:p>
  </w:endnote>
  <w:endnote w:type="continuationSeparator" w:id="0">
    <w:p w14:paraId="0DFB934E" w14:textId="77777777" w:rsidR="00E65510" w:rsidRDefault="00E6551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2D59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2956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B781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25C03" w14:textId="77777777" w:rsidR="00E65510" w:rsidRDefault="00E65510" w:rsidP="009139A6">
      <w:r>
        <w:separator/>
      </w:r>
    </w:p>
  </w:footnote>
  <w:footnote w:type="continuationSeparator" w:id="0">
    <w:p w14:paraId="3C2B8C2C" w14:textId="77777777" w:rsidR="00E65510" w:rsidRDefault="00E6551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8D45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402C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9943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51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65510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6E404"/>
  <w15:chartTrackingRefBased/>
  <w15:docId w15:val="{204F5A7E-79A8-448C-9F8A-5F9FE6507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655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G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2023-02-18T22:11:00Z</dcterms:created>
  <dcterms:modified xsi:type="dcterms:W3CDTF">2023-02-18T22:12:00Z</dcterms:modified>
</cp:coreProperties>
</file>