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69441" w14:textId="77777777" w:rsidR="008157D2" w:rsidRDefault="008157D2" w:rsidP="008157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John GODFREY (alias </w:t>
      </w:r>
      <w:proofErr w:type="gramStart"/>
      <w:r>
        <w:rPr>
          <w:rFonts w:cs="Times New Roman"/>
          <w:szCs w:val="24"/>
          <w:u w:val="single"/>
        </w:rPr>
        <w:t>FERMOR)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(fl.1484)</w:t>
      </w:r>
    </w:p>
    <w:p w14:paraId="4A325A41" w14:textId="77777777" w:rsidR="008157D2" w:rsidRDefault="008157D2" w:rsidP="008157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08BD44E3" w14:textId="77777777" w:rsidR="008157D2" w:rsidRDefault="008157D2" w:rsidP="008157D2">
      <w:pPr>
        <w:pStyle w:val="NoSpacing"/>
        <w:rPr>
          <w:rFonts w:cs="Times New Roman"/>
          <w:szCs w:val="24"/>
        </w:rPr>
      </w:pPr>
    </w:p>
    <w:p w14:paraId="600860B3" w14:textId="77777777" w:rsidR="008157D2" w:rsidRDefault="008157D2" w:rsidP="008157D2">
      <w:pPr>
        <w:pStyle w:val="NoSpacing"/>
        <w:rPr>
          <w:rFonts w:cs="Times New Roman"/>
          <w:szCs w:val="24"/>
        </w:rPr>
      </w:pPr>
    </w:p>
    <w:p w14:paraId="3C72A19F" w14:textId="77777777" w:rsidR="008157D2" w:rsidRDefault="008157D2" w:rsidP="008157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Jun.</w:t>
      </w: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>He made his Will.</w:t>
      </w:r>
    </w:p>
    <w:p w14:paraId="14AF2E80" w14:textId="77777777" w:rsidR="008157D2" w:rsidRDefault="008157D2" w:rsidP="008157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1F97A0E5" w14:textId="77777777" w:rsidR="008157D2" w:rsidRDefault="008157D2" w:rsidP="008157D2">
      <w:pPr>
        <w:pStyle w:val="NoSpacing"/>
        <w:rPr>
          <w:rFonts w:cs="Times New Roman"/>
          <w:szCs w:val="24"/>
        </w:rPr>
      </w:pPr>
    </w:p>
    <w:p w14:paraId="1704341B" w14:textId="77777777" w:rsidR="008157D2" w:rsidRDefault="008157D2" w:rsidP="008157D2">
      <w:pPr>
        <w:pStyle w:val="NoSpacing"/>
        <w:rPr>
          <w:rFonts w:cs="Times New Roman"/>
          <w:szCs w:val="24"/>
        </w:rPr>
      </w:pPr>
    </w:p>
    <w:p w14:paraId="174FAB28" w14:textId="77777777" w:rsidR="008157D2" w:rsidRDefault="008157D2" w:rsidP="008157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October 2022</w:t>
      </w:r>
    </w:p>
    <w:p w14:paraId="258D16B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5BBED" w14:textId="77777777" w:rsidR="008157D2" w:rsidRDefault="008157D2" w:rsidP="009139A6">
      <w:r>
        <w:separator/>
      </w:r>
    </w:p>
  </w:endnote>
  <w:endnote w:type="continuationSeparator" w:id="0">
    <w:p w14:paraId="3E83F5EE" w14:textId="77777777" w:rsidR="008157D2" w:rsidRDefault="008157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8E4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9CA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CFC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D16B0" w14:textId="77777777" w:rsidR="008157D2" w:rsidRDefault="008157D2" w:rsidP="009139A6">
      <w:r>
        <w:separator/>
      </w:r>
    </w:p>
  </w:footnote>
  <w:footnote w:type="continuationSeparator" w:id="0">
    <w:p w14:paraId="36FBD3D8" w14:textId="77777777" w:rsidR="008157D2" w:rsidRDefault="008157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3E1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3EF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E44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7D2"/>
    <w:rsid w:val="000666E0"/>
    <w:rsid w:val="002510B7"/>
    <w:rsid w:val="005C130B"/>
    <w:rsid w:val="008157D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0F1D9"/>
  <w15:chartTrackingRefBased/>
  <w15:docId w15:val="{8C8F2BBA-2856-4373-88E1-9229008F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157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2023-02-18T22:16:00Z</dcterms:created>
  <dcterms:modified xsi:type="dcterms:W3CDTF">2023-02-18T22:17:00Z</dcterms:modified>
</cp:coreProperties>
</file>