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5E4F" w14:textId="77777777" w:rsidR="009108BD" w:rsidRDefault="009108BD" w:rsidP="009108BD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GODFREY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fl.1418)</w:t>
      </w:r>
    </w:p>
    <w:p w14:paraId="7159C77A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1C4677CD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66EBD47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1602368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103B4C16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DE2B2D8" w14:textId="77777777" w:rsidR="009108BD" w:rsidRDefault="009108BD" w:rsidP="009108BD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0CF3F3EB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5E143FC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DF9C435" w14:textId="77777777" w:rsidR="009108BD" w:rsidRDefault="009108BD" w:rsidP="009108BD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25 September 2022   </w:t>
      </w:r>
    </w:p>
    <w:p w14:paraId="28792C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EBA06" w14:textId="77777777" w:rsidR="009108BD" w:rsidRDefault="009108BD" w:rsidP="009139A6">
      <w:r>
        <w:separator/>
      </w:r>
    </w:p>
  </w:endnote>
  <w:endnote w:type="continuationSeparator" w:id="0">
    <w:p w14:paraId="79DA40A4" w14:textId="77777777" w:rsidR="009108BD" w:rsidRDefault="009108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8E5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32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3EC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0F360" w14:textId="77777777" w:rsidR="009108BD" w:rsidRDefault="009108BD" w:rsidP="009139A6">
      <w:r>
        <w:separator/>
      </w:r>
    </w:p>
  </w:footnote>
  <w:footnote w:type="continuationSeparator" w:id="0">
    <w:p w14:paraId="5D8172B2" w14:textId="77777777" w:rsidR="009108BD" w:rsidRDefault="009108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29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434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BB6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BD"/>
    <w:rsid w:val="000666E0"/>
    <w:rsid w:val="002510B7"/>
    <w:rsid w:val="005C130B"/>
    <w:rsid w:val="00826F5C"/>
    <w:rsid w:val="009108B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DB373"/>
  <w15:chartTrackingRefBased/>
  <w15:docId w15:val="{C202600B-E29E-45B3-8799-26E3959B2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8B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2022-11-04T20:46:00Z</dcterms:created>
  <dcterms:modified xsi:type="dcterms:W3CDTF">2022-11-04T20:50:00Z</dcterms:modified>
</cp:coreProperties>
</file>