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GODFREY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Eastwood, Essex.</w:t>
      </w: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D70F8" w:rsidRDefault="00CD70F8" w:rsidP="00CD70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CD70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0F8" w:rsidRDefault="00CD70F8" w:rsidP="00564E3C">
      <w:pPr>
        <w:spacing w:after="0" w:line="240" w:lineRule="auto"/>
      </w:pPr>
      <w:r>
        <w:separator/>
      </w:r>
    </w:p>
  </w:endnote>
  <w:endnote w:type="continuationSeparator" w:id="0">
    <w:p w:rsidR="00CD70F8" w:rsidRDefault="00CD70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70F8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0F8" w:rsidRDefault="00CD70F8" w:rsidP="00564E3C">
      <w:pPr>
        <w:spacing w:after="0" w:line="240" w:lineRule="auto"/>
      </w:pPr>
      <w:r>
        <w:separator/>
      </w:r>
    </w:p>
  </w:footnote>
  <w:footnote w:type="continuationSeparator" w:id="0">
    <w:p w:rsidR="00CD70F8" w:rsidRDefault="00CD70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0F8"/>
    <w:rsid w:val="00372DC6"/>
    <w:rsid w:val="00564E3C"/>
    <w:rsid w:val="0064591D"/>
    <w:rsid w:val="00CD70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77C7"/>
  <w15:chartTrackingRefBased/>
  <w15:docId w15:val="{21B04561-FA66-4935-8C49-5609280D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2016-01-02T16:49:00Z</dcterms:created>
  <dcterms:modified xsi:type="dcterms:W3CDTF">2016-01-02T16:49:00Z</dcterms:modified>
</cp:coreProperties>
</file>