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C3F93" w14:textId="3DCAD1B0" w:rsidR="00A07A54" w:rsidRDefault="00A07A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GODFREY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7A2C34CF" w14:textId="3252580E" w:rsidR="00A07A54" w:rsidRDefault="00A07A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Middlesex.</w:t>
      </w:r>
    </w:p>
    <w:p w14:paraId="1BBC4832" w14:textId="77777777" w:rsidR="00A07A54" w:rsidRDefault="00A07A54" w:rsidP="009139A6">
      <w:pPr>
        <w:pStyle w:val="NoSpacing"/>
        <w:rPr>
          <w:rFonts w:cs="Times New Roman"/>
          <w:szCs w:val="24"/>
        </w:rPr>
      </w:pPr>
    </w:p>
    <w:p w14:paraId="745E307A" w14:textId="77777777" w:rsidR="00A07A54" w:rsidRDefault="00A07A54" w:rsidP="009139A6">
      <w:pPr>
        <w:pStyle w:val="NoSpacing"/>
        <w:rPr>
          <w:rFonts w:cs="Times New Roman"/>
          <w:szCs w:val="24"/>
        </w:rPr>
      </w:pPr>
    </w:p>
    <w:p w14:paraId="4D7E4D4C" w14:textId="26C398B0" w:rsidR="00A07A54" w:rsidRDefault="00A07A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John, baker(q.v.).</w:t>
      </w:r>
    </w:p>
    <w:p w14:paraId="6BF44C58" w14:textId="77777777" w:rsidR="00A07A54" w:rsidRDefault="00A07A54" w:rsidP="00A07A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(C.P.R. 1476-85 p.186)</w:t>
      </w:r>
    </w:p>
    <w:p w14:paraId="1621C8F4" w14:textId="77777777" w:rsidR="00A07A54" w:rsidRDefault="00A07A54" w:rsidP="00A07A54">
      <w:pPr>
        <w:pStyle w:val="NoSpacing"/>
        <w:rPr>
          <w:rFonts w:cs="Times New Roman"/>
          <w:szCs w:val="24"/>
        </w:rPr>
      </w:pPr>
    </w:p>
    <w:p w14:paraId="2926EB38" w14:textId="77777777" w:rsidR="00A07A54" w:rsidRDefault="00A07A54" w:rsidP="00A07A54">
      <w:pPr>
        <w:pStyle w:val="NoSpacing"/>
        <w:rPr>
          <w:rFonts w:cs="Times New Roman"/>
          <w:szCs w:val="24"/>
        </w:rPr>
      </w:pPr>
    </w:p>
    <w:p w14:paraId="551A8E1F" w14:textId="77777777" w:rsidR="00A07A54" w:rsidRDefault="00A07A54" w:rsidP="00A07A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Jul.1480</w:t>
      </w:r>
      <w:r>
        <w:rPr>
          <w:rFonts w:cs="Times New Roman"/>
          <w:szCs w:val="24"/>
        </w:rPr>
        <w:tab/>
        <w:t xml:space="preserve">They were pardoned for not appearing before the King to answer for </w:t>
      </w:r>
    </w:p>
    <w:p w14:paraId="76CB1FBD" w14:textId="77777777" w:rsidR="00A07A54" w:rsidRDefault="00A07A54" w:rsidP="00A07A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diverse trespasses.   (ibid.)</w:t>
      </w:r>
    </w:p>
    <w:p w14:paraId="698D85C0" w14:textId="77777777" w:rsidR="00A07A54" w:rsidRDefault="00A07A54" w:rsidP="00A07A54">
      <w:pPr>
        <w:pStyle w:val="NoSpacing"/>
        <w:rPr>
          <w:rFonts w:cs="Times New Roman"/>
          <w:szCs w:val="24"/>
        </w:rPr>
      </w:pPr>
    </w:p>
    <w:p w14:paraId="75510CC2" w14:textId="77777777" w:rsidR="00A07A54" w:rsidRDefault="00A07A54" w:rsidP="00A07A54">
      <w:pPr>
        <w:pStyle w:val="NoSpacing"/>
        <w:rPr>
          <w:rFonts w:cs="Times New Roman"/>
          <w:szCs w:val="24"/>
        </w:rPr>
      </w:pPr>
    </w:p>
    <w:p w14:paraId="416371E7" w14:textId="77777777" w:rsidR="00A07A54" w:rsidRDefault="00A07A54" w:rsidP="00A07A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2023</w:t>
      </w:r>
    </w:p>
    <w:p w14:paraId="08B93BD5" w14:textId="77777777" w:rsidR="00A07A54" w:rsidRPr="00A07A54" w:rsidRDefault="00A07A54" w:rsidP="009139A6">
      <w:pPr>
        <w:pStyle w:val="NoSpacing"/>
        <w:rPr>
          <w:rFonts w:cs="Times New Roman"/>
          <w:szCs w:val="24"/>
        </w:rPr>
      </w:pPr>
    </w:p>
    <w:sectPr w:rsidR="00A07A54" w:rsidRPr="00A07A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50EAB" w14:textId="77777777" w:rsidR="00A07A54" w:rsidRDefault="00A07A54" w:rsidP="009139A6">
      <w:r>
        <w:separator/>
      </w:r>
    </w:p>
  </w:endnote>
  <w:endnote w:type="continuationSeparator" w:id="0">
    <w:p w14:paraId="185B0CB8" w14:textId="77777777" w:rsidR="00A07A54" w:rsidRDefault="00A07A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294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CD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EF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0C5FA" w14:textId="77777777" w:rsidR="00A07A54" w:rsidRDefault="00A07A54" w:rsidP="009139A6">
      <w:r>
        <w:separator/>
      </w:r>
    </w:p>
  </w:footnote>
  <w:footnote w:type="continuationSeparator" w:id="0">
    <w:p w14:paraId="32C4C920" w14:textId="77777777" w:rsidR="00A07A54" w:rsidRDefault="00A07A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AEF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80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572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A54"/>
    <w:rsid w:val="000666E0"/>
    <w:rsid w:val="002510B7"/>
    <w:rsid w:val="005C130B"/>
    <w:rsid w:val="00826F5C"/>
    <w:rsid w:val="009139A6"/>
    <w:rsid w:val="009448BB"/>
    <w:rsid w:val="00947624"/>
    <w:rsid w:val="00A07A5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01C82"/>
  <w15:chartTrackingRefBased/>
  <w15:docId w15:val="{A3BDB7EE-8191-4C77-A234-14C96470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2023-07-26T20:04:00Z</dcterms:created>
  <dcterms:modified xsi:type="dcterms:W3CDTF">2023-07-26T20:12:00Z</dcterms:modified>
</cp:coreProperties>
</file>