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D70" w:rsidRDefault="00E92D70" w:rsidP="00E92D70">
      <w:pPr>
        <w:pStyle w:val="NoSpacing"/>
      </w:pPr>
      <w:r>
        <w:rPr>
          <w:u w:val="single"/>
        </w:rPr>
        <w:t>Robert GODFRAY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92D70" w:rsidRDefault="00E92D70" w:rsidP="00E92D70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</w:p>
    <w:p w:rsidR="00E92D70" w:rsidRDefault="00E92D70" w:rsidP="00E92D70">
      <w:pPr>
        <w:pStyle w:val="NoSpacing"/>
      </w:pPr>
    </w:p>
    <w:p w:rsidR="00E92D70" w:rsidRDefault="00E92D70" w:rsidP="00E92D70">
      <w:pPr>
        <w:pStyle w:val="NoSpacing"/>
      </w:pPr>
    </w:p>
    <w:p w:rsidR="00E92D70" w:rsidRDefault="00E92D70" w:rsidP="00E92D7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E92D70" w:rsidRDefault="00E92D70" w:rsidP="00E92D70">
      <w:pPr>
        <w:pStyle w:val="NoSpacing"/>
      </w:pPr>
    </w:p>
    <w:p w:rsidR="00E92D70" w:rsidRDefault="00E92D70" w:rsidP="00E92D70">
      <w:pPr>
        <w:pStyle w:val="NoSpacing"/>
      </w:pPr>
    </w:p>
    <w:p w:rsidR="00E92D70" w:rsidRPr="00152FD7" w:rsidRDefault="00E92D70" w:rsidP="00E92D70">
      <w:pPr>
        <w:pStyle w:val="NoSpacing"/>
      </w:pPr>
      <w:r>
        <w:t>31 August 2016</w:t>
      </w:r>
    </w:p>
    <w:p w:rsidR="006B2F86" w:rsidRPr="00E92D70" w:rsidRDefault="00E92D70" w:rsidP="00E71FC3">
      <w:pPr>
        <w:pStyle w:val="NoSpacing"/>
      </w:pPr>
      <w:bookmarkStart w:id="0" w:name="_GoBack"/>
      <w:bookmarkEnd w:id="0"/>
    </w:p>
    <w:sectPr w:rsidR="006B2F86" w:rsidRPr="00E92D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D70" w:rsidRDefault="00E92D70" w:rsidP="00E71FC3">
      <w:pPr>
        <w:spacing w:after="0" w:line="240" w:lineRule="auto"/>
      </w:pPr>
      <w:r>
        <w:separator/>
      </w:r>
    </w:p>
  </w:endnote>
  <w:endnote w:type="continuationSeparator" w:id="0">
    <w:p w:rsidR="00E92D70" w:rsidRDefault="00E92D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D70" w:rsidRDefault="00E92D70" w:rsidP="00E71FC3">
      <w:pPr>
        <w:spacing w:after="0" w:line="240" w:lineRule="auto"/>
      </w:pPr>
      <w:r>
        <w:separator/>
      </w:r>
    </w:p>
  </w:footnote>
  <w:footnote w:type="continuationSeparator" w:id="0">
    <w:p w:rsidR="00E92D70" w:rsidRDefault="00E92D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70"/>
    <w:rsid w:val="001A7C09"/>
    <w:rsid w:val="00733BE7"/>
    <w:rsid w:val="00AB52E8"/>
    <w:rsid w:val="00B16D3F"/>
    <w:rsid w:val="00E71FC3"/>
    <w:rsid w:val="00E92D7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7D701"/>
  <w15:chartTrackingRefBased/>
  <w15:docId w15:val="{51C4A7BE-5DDF-4177-8D7B-E0E3DD46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2016-08-31T16:10:00Z</dcterms:created>
  <dcterms:modified xsi:type="dcterms:W3CDTF">2016-08-31T16:12:00Z</dcterms:modified>
</cp:coreProperties>
</file>