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7404B" w14:textId="77777777" w:rsidR="00E06677" w:rsidRPr="00690BA6" w:rsidRDefault="00E06677" w:rsidP="00E0667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Ralph GODFRAY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74A2674" w14:textId="77777777" w:rsidR="00E06677" w:rsidRDefault="00E06677" w:rsidP="00E066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2B22C99" w14:textId="77777777" w:rsidR="00E06677" w:rsidRDefault="00E06677" w:rsidP="00E066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65B81C" w14:textId="77777777" w:rsidR="00E06677" w:rsidRDefault="00E06677" w:rsidP="00E066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4CB6F" w14:textId="77777777" w:rsidR="00E06677" w:rsidRDefault="00E06677" w:rsidP="00E0667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0D0D432F" w14:textId="77777777" w:rsidR="00E06677" w:rsidRDefault="00E06677" w:rsidP="00E0667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0D71E17" w14:textId="77777777" w:rsidR="00E06677" w:rsidRDefault="00E06677" w:rsidP="00E0667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7AA4526" w14:textId="77777777" w:rsidR="00E06677" w:rsidRDefault="00E06677" w:rsidP="00E0667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A2BB91F" w14:textId="77777777" w:rsidR="00E06677" w:rsidRDefault="00E06677" w:rsidP="00E0667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A698678" w14:textId="77777777" w:rsidR="00E06677" w:rsidRDefault="00E06677" w:rsidP="00E0667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January 2021</w:t>
      </w:r>
    </w:p>
    <w:p w14:paraId="6D42A8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D8E699" w14:textId="77777777" w:rsidR="00E06677" w:rsidRDefault="00E06677" w:rsidP="009139A6">
      <w:r>
        <w:separator/>
      </w:r>
    </w:p>
  </w:endnote>
  <w:endnote w:type="continuationSeparator" w:id="0">
    <w:p w14:paraId="0F0915B2" w14:textId="77777777" w:rsidR="00E06677" w:rsidRDefault="00E066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3BF6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9E4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F07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44ED37" w14:textId="77777777" w:rsidR="00E06677" w:rsidRDefault="00E06677" w:rsidP="009139A6">
      <w:r>
        <w:separator/>
      </w:r>
    </w:p>
  </w:footnote>
  <w:footnote w:type="continuationSeparator" w:id="0">
    <w:p w14:paraId="752C1E6E" w14:textId="77777777" w:rsidR="00E06677" w:rsidRDefault="00E066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257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75D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093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77"/>
    <w:rsid w:val="000666E0"/>
    <w:rsid w:val="002510B7"/>
    <w:rsid w:val="005C130B"/>
    <w:rsid w:val="00826F5C"/>
    <w:rsid w:val="009139A6"/>
    <w:rsid w:val="009448BB"/>
    <w:rsid w:val="00A3176C"/>
    <w:rsid w:val="00BA00AB"/>
    <w:rsid w:val="00E0667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D0E0A"/>
  <w15:chartTrackingRefBased/>
  <w15:docId w15:val="{31BAD5CE-BD64-4069-9CC4-67E03DFC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2021-03-07T13:55:00Z</dcterms:created>
  <dcterms:modified xsi:type="dcterms:W3CDTF">2021-03-07T13:56:00Z</dcterms:modified>
</cp:coreProperties>
</file>