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F0D8F6" w14:textId="77777777" w:rsidR="008E2CFA" w:rsidRPr="00690BA6" w:rsidRDefault="008E2CFA" w:rsidP="008E2CFA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GODFRAY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18C00759" w14:textId="77777777" w:rsidR="008E2CFA" w:rsidRDefault="008E2CFA" w:rsidP="008E2C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Man-at-arms.</w:t>
      </w:r>
    </w:p>
    <w:p w14:paraId="19E69ABB" w14:textId="77777777" w:rsidR="008E2CFA" w:rsidRDefault="008E2CFA" w:rsidP="008E2C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CAB0A8" w14:textId="77777777" w:rsidR="008E2CFA" w:rsidRDefault="008E2CFA" w:rsidP="008E2C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E7E3C5" w14:textId="77777777" w:rsidR="008E2CFA" w:rsidRDefault="008E2CFA" w:rsidP="008E2CFA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at sea under Thomas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Taplegh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(q.v.).</w:t>
      </w:r>
    </w:p>
    <w:p w14:paraId="5B199BA9" w14:textId="77777777" w:rsidR="008E2CFA" w:rsidRDefault="008E2CFA" w:rsidP="008E2CFA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m.7,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00758ADA" w14:textId="77777777" w:rsidR="008E2CFA" w:rsidRDefault="008E2CFA" w:rsidP="008E2CFA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385C6DB7" w14:textId="77777777" w:rsidR="008E2CFA" w:rsidRDefault="008E2CFA" w:rsidP="008E2C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E9D8E0" w14:textId="77777777" w:rsidR="008E2CFA" w:rsidRDefault="008E2CFA" w:rsidP="008E2C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31F50C" w14:textId="77777777" w:rsidR="008E2CFA" w:rsidRDefault="008E2CFA" w:rsidP="008E2C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July 2021</w:t>
      </w:r>
    </w:p>
    <w:p w14:paraId="36D216A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EC5FF6" w14:textId="77777777" w:rsidR="008E2CFA" w:rsidRDefault="008E2CFA" w:rsidP="009139A6">
      <w:r>
        <w:separator/>
      </w:r>
    </w:p>
  </w:endnote>
  <w:endnote w:type="continuationSeparator" w:id="0">
    <w:p w14:paraId="1368B722" w14:textId="77777777" w:rsidR="008E2CFA" w:rsidRDefault="008E2CF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5B5D3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509BE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00762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BCAD3C" w14:textId="77777777" w:rsidR="008E2CFA" w:rsidRDefault="008E2CFA" w:rsidP="009139A6">
      <w:r>
        <w:separator/>
      </w:r>
    </w:p>
  </w:footnote>
  <w:footnote w:type="continuationSeparator" w:id="0">
    <w:p w14:paraId="76797348" w14:textId="77777777" w:rsidR="008E2CFA" w:rsidRDefault="008E2CF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FAB8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D1A2F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774F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CFA"/>
    <w:rsid w:val="000666E0"/>
    <w:rsid w:val="002510B7"/>
    <w:rsid w:val="005C130B"/>
    <w:rsid w:val="00826F5C"/>
    <w:rsid w:val="008E2CFA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7F4272"/>
  <w15:chartTrackingRefBased/>
  <w15:docId w15:val="{B24F94C5-DB29-45E5-9EBB-580A8F4E9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2021-08-04T18:40:00Z</dcterms:created>
  <dcterms:modified xsi:type="dcterms:W3CDTF">2021-08-04T18:41:00Z</dcterms:modified>
</cp:coreProperties>
</file>