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BB245" w14:textId="77777777" w:rsidR="00813909" w:rsidRDefault="00813909" w:rsidP="0081390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GODFRAY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fl.1431)</w:t>
      </w:r>
    </w:p>
    <w:p w14:paraId="37B2CEFE" w14:textId="77777777" w:rsidR="00813909" w:rsidRDefault="00813909" w:rsidP="0081390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1BBBC84" w14:textId="77777777" w:rsidR="00813909" w:rsidRDefault="00813909" w:rsidP="0081390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A3BF069" w14:textId="77777777" w:rsidR="00813909" w:rsidRDefault="00813909" w:rsidP="0081390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Feb.1431</w:t>
      </w:r>
      <w:r>
        <w:rPr>
          <w:rFonts w:ascii="Times New Roman" w:hAnsi="Times New Roman" w:cs="Times New Roman"/>
          <w:sz w:val="24"/>
          <w:szCs w:val="24"/>
        </w:rPr>
        <w:tab/>
        <w:t xml:space="preserve">He had a bequest in the Will of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Weste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Barnet(q.v.).</w:t>
      </w:r>
    </w:p>
    <w:p w14:paraId="6882F1E4" w14:textId="77777777" w:rsidR="00813909" w:rsidRDefault="00813909" w:rsidP="008139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p.234)</w:t>
      </w:r>
    </w:p>
    <w:p w14:paraId="02869A83" w14:textId="77777777" w:rsidR="00813909" w:rsidRDefault="00813909" w:rsidP="0081390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0E24F89" w14:textId="77777777" w:rsidR="00813909" w:rsidRDefault="00813909" w:rsidP="0081390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511FA3D" w14:textId="77777777" w:rsidR="00813909" w:rsidRDefault="00813909" w:rsidP="0081390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January 2022</w:t>
      </w:r>
    </w:p>
    <w:p w14:paraId="593333C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B55878" w14:textId="77777777" w:rsidR="00813909" w:rsidRDefault="00813909" w:rsidP="009139A6">
      <w:r>
        <w:separator/>
      </w:r>
    </w:p>
  </w:endnote>
  <w:endnote w:type="continuationSeparator" w:id="0">
    <w:p w14:paraId="60460D20" w14:textId="77777777" w:rsidR="00813909" w:rsidRDefault="0081390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DEBC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F0DC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E2E4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5664E3" w14:textId="77777777" w:rsidR="00813909" w:rsidRDefault="00813909" w:rsidP="009139A6">
      <w:r>
        <w:separator/>
      </w:r>
    </w:p>
  </w:footnote>
  <w:footnote w:type="continuationSeparator" w:id="0">
    <w:p w14:paraId="104373F9" w14:textId="77777777" w:rsidR="00813909" w:rsidRDefault="0081390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BA69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945B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24EE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909"/>
    <w:rsid w:val="000666E0"/>
    <w:rsid w:val="002510B7"/>
    <w:rsid w:val="005C130B"/>
    <w:rsid w:val="00813909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54AC95"/>
  <w15:chartTrackingRefBased/>
  <w15:docId w15:val="{CC34B6FA-006A-43EA-B24E-0DBAD264E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2022-01-16T12:00:00Z</dcterms:created>
  <dcterms:modified xsi:type="dcterms:W3CDTF">2022-01-16T12:01:00Z</dcterms:modified>
</cp:coreProperties>
</file>