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GODEFREY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Deptford, Kent,</w:t>
      </w:r>
    </w:p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41A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21-53)</w:t>
      </w:r>
    </w:p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9402C" w:rsidRDefault="0099402C" w:rsidP="00994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9940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02C" w:rsidRDefault="0099402C" w:rsidP="00564E3C">
      <w:pPr>
        <w:spacing w:after="0" w:line="240" w:lineRule="auto"/>
      </w:pPr>
      <w:r>
        <w:separator/>
      </w:r>
    </w:p>
  </w:endnote>
  <w:endnote w:type="continuationSeparator" w:id="0">
    <w:p w:rsidR="0099402C" w:rsidRDefault="0099402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9402C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02C" w:rsidRDefault="0099402C" w:rsidP="00564E3C">
      <w:pPr>
        <w:spacing w:after="0" w:line="240" w:lineRule="auto"/>
      </w:pPr>
      <w:r>
        <w:separator/>
      </w:r>
    </w:p>
  </w:footnote>
  <w:footnote w:type="continuationSeparator" w:id="0">
    <w:p w:rsidR="0099402C" w:rsidRDefault="0099402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02C"/>
    <w:rsid w:val="00372DC6"/>
    <w:rsid w:val="00564E3C"/>
    <w:rsid w:val="0064591D"/>
    <w:rsid w:val="0099402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F8CD2"/>
  <w15:chartTrackingRefBased/>
  <w15:docId w15:val="{3ABE3709-58A5-4C8E-9EE5-E1DD4DD6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940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2015-10-17T11:11:00Z</dcterms:created>
  <dcterms:modified xsi:type="dcterms:W3CDTF">2015-10-17T11:11:00Z</dcterms:modified>
</cp:coreProperties>
</file>