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A0762" w14:textId="77777777" w:rsidR="000A42B6" w:rsidRDefault="000A42B6" w:rsidP="000A4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GODEFRAY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fl.1436)</w:t>
      </w:r>
    </w:p>
    <w:p w14:paraId="3DAA1351" w14:textId="77777777" w:rsidR="000A42B6" w:rsidRDefault="000A42B6" w:rsidP="000A4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Romney, Kent.</w:t>
      </w:r>
    </w:p>
    <w:p w14:paraId="40B3E6AA" w14:textId="77777777" w:rsidR="000A42B6" w:rsidRDefault="000A42B6" w:rsidP="000A42B6">
      <w:pPr>
        <w:pStyle w:val="NoSpacing"/>
        <w:rPr>
          <w:rFonts w:cs="Times New Roman"/>
          <w:szCs w:val="24"/>
        </w:rPr>
      </w:pPr>
    </w:p>
    <w:p w14:paraId="50A4D23C" w14:textId="77777777" w:rsidR="000A42B6" w:rsidRDefault="000A42B6" w:rsidP="000A42B6">
      <w:pPr>
        <w:pStyle w:val="NoSpacing"/>
        <w:rPr>
          <w:rFonts w:cs="Times New Roman"/>
          <w:szCs w:val="24"/>
        </w:rPr>
      </w:pPr>
    </w:p>
    <w:p w14:paraId="5E2236C4" w14:textId="77777777" w:rsidR="000A42B6" w:rsidRDefault="000A42B6" w:rsidP="000A4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>He made his Will.</w:t>
      </w:r>
    </w:p>
    <w:p w14:paraId="619BD76A" w14:textId="77777777" w:rsidR="000A42B6" w:rsidRDefault="000A42B6" w:rsidP="000A4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32A3F206" w14:textId="77777777" w:rsidR="000A42B6" w:rsidRDefault="000A42B6" w:rsidP="000A42B6">
      <w:pPr>
        <w:pStyle w:val="NoSpacing"/>
        <w:rPr>
          <w:rFonts w:cs="Times New Roman"/>
          <w:szCs w:val="24"/>
        </w:rPr>
      </w:pPr>
    </w:p>
    <w:p w14:paraId="568894F6" w14:textId="77777777" w:rsidR="000A42B6" w:rsidRDefault="000A42B6" w:rsidP="000A42B6">
      <w:pPr>
        <w:pStyle w:val="NoSpacing"/>
        <w:rPr>
          <w:rFonts w:cs="Times New Roman"/>
          <w:szCs w:val="24"/>
        </w:rPr>
      </w:pPr>
    </w:p>
    <w:p w14:paraId="50C797D4" w14:textId="77777777" w:rsidR="000A42B6" w:rsidRDefault="000A42B6" w:rsidP="000A4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6E93AE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2877C" w14:textId="77777777" w:rsidR="000A42B6" w:rsidRDefault="000A42B6" w:rsidP="009139A6">
      <w:r>
        <w:separator/>
      </w:r>
    </w:p>
  </w:endnote>
  <w:endnote w:type="continuationSeparator" w:id="0">
    <w:p w14:paraId="23A0EC5C" w14:textId="77777777" w:rsidR="000A42B6" w:rsidRDefault="000A42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69E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3F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94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A9A21" w14:textId="77777777" w:rsidR="000A42B6" w:rsidRDefault="000A42B6" w:rsidP="009139A6">
      <w:r>
        <w:separator/>
      </w:r>
    </w:p>
  </w:footnote>
  <w:footnote w:type="continuationSeparator" w:id="0">
    <w:p w14:paraId="55CF6E3E" w14:textId="77777777" w:rsidR="000A42B6" w:rsidRDefault="000A42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885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573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4D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B6"/>
    <w:rsid w:val="000666E0"/>
    <w:rsid w:val="000A42B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88828"/>
  <w15:chartTrackingRefBased/>
  <w15:docId w15:val="{04C83565-C74A-487B-B5AE-72B06426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42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2023-02-16T22:26:00Z</dcterms:created>
  <dcterms:modified xsi:type="dcterms:W3CDTF">2023-02-16T22:27:00Z</dcterms:modified>
</cp:coreProperties>
</file>