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F767A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9912421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Islington.</w:t>
      </w:r>
    </w:p>
    <w:p w14:paraId="7023CF7E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BF5E2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74A22A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was one of the executors of Richard Adam of Islington(q.v.).</w:t>
      </w:r>
    </w:p>
    <w:p w14:paraId="2A7DEE8A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C34F056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F4E2AA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A88247" w14:textId="77777777" w:rsidR="00C845B8" w:rsidRDefault="00C845B8" w:rsidP="00C84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2022</w:t>
      </w:r>
    </w:p>
    <w:p w14:paraId="26F43E4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D3C9" w14:textId="77777777" w:rsidR="00C845B8" w:rsidRDefault="00C845B8" w:rsidP="009139A6">
      <w:r>
        <w:separator/>
      </w:r>
    </w:p>
  </w:endnote>
  <w:endnote w:type="continuationSeparator" w:id="0">
    <w:p w14:paraId="49510E17" w14:textId="77777777" w:rsidR="00C845B8" w:rsidRDefault="00C845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47E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D0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C1E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64FB0" w14:textId="77777777" w:rsidR="00C845B8" w:rsidRDefault="00C845B8" w:rsidP="009139A6">
      <w:r>
        <w:separator/>
      </w:r>
    </w:p>
  </w:footnote>
  <w:footnote w:type="continuationSeparator" w:id="0">
    <w:p w14:paraId="3F47D818" w14:textId="77777777" w:rsidR="00C845B8" w:rsidRDefault="00C845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DF6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C23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5C1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B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45B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7423"/>
  <w15:chartTrackingRefBased/>
  <w15:docId w15:val="{07784FDB-952F-4BC2-9DDF-EB9B4B42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45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2022-01-22T19:41:00Z</dcterms:created>
  <dcterms:modified xsi:type="dcterms:W3CDTF">2022-01-22T19:42:00Z</dcterms:modified>
</cp:coreProperties>
</file>