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26CC7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GODYTON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994050E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2C02E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3733C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6C8AC6D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Hampshire.</w:t>
      </w:r>
    </w:p>
    <w:p w14:paraId="7B8B8D2A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33B36D9C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0BC23" w14:textId="77777777" w:rsidR="00F70E09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E429D" w14:textId="77777777" w:rsidR="00F70E09" w:rsidRPr="00680D2B" w:rsidRDefault="00F70E09" w:rsidP="00F70E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694555EE" w14:textId="3C0E47D8" w:rsidR="00BA00AB" w:rsidRPr="00F70E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70E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23F25" w14:textId="77777777" w:rsidR="00F70E09" w:rsidRDefault="00F70E09" w:rsidP="009139A6">
      <w:r>
        <w:separator/>
      </w:r>
    </w:p>
  </w:endnote>
  <w:endnote w:type="continuationSeparator" w:id="0">
    <w:p w14:paraId="762AEB62" w14:textId="77777777" w:rsidR="00F70E09" w:rsidRDefault="00F70E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66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323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B8B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E68E6" w14:textId="77777777" w:rsidR="00F70E09" w:rsidRDefault="00F70E09" w:rsidP="009139A6">
      <w:r>
        <w:separator/>
      </w:r>
    </w:p>
  </w:footnote>
  <w:footnote w:type="continuationSeparator" w:id="0">
    <w:p w14:paraId="2C02CA16" w14:textId="77777777" w:rsidR="00F70E09" w:rsidRDefault="00F70E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A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4C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E4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0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65C17"/>
  <w15:chartTrackingRefBased/>
  <w15:docId w15:val="{D48C6A29-4D73-4A37-B14A-0D16FC1B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2021-05-03T10:09:00Z</dcterms:created>
  <dcterms:modified xsi:type="dcterms:W3CDTF">2021-05-03T10:13:00Z</dcterms:modified>
</cp:coreProperties>
</file>