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</w:rPr>
        <w:t>William GODYNOWE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of Dorking. Chapman.</w:t>
      </w: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Alexander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Orable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London, mercer(q.v.), brought a plaint of debt against </w:t>
      </w:r>
    </w:p>
    <w:p w:rsidR="00ED04FA" w:rsidRDefault="00ED04FA" w:rsidP="00ED04FA">
      <w:pPr>
        <w:pStyle w:val="NoSpacing"/>
        <w:ind w:left="1440" w:hanging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him, Richard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Pynchebek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London, upholder(q.v.), Edmund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Malet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</w:t>
      </w: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London, hosier(q.v.), and Ralph </w:t>
      </w:r>
      <w:proofErr w:type="spellStart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Herrys</w:t>
      </w:r>
      <w:proofErr w:type="spellEnd"/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London, skinner(q.v.).</w:t>
      </w:r>
    </w:p>
    <w:p w:rsidR="00ED04FA" w:rsidRDefault="00ED04FA" w:rsidP="00ED04FA">
      <w:pPr>
        <w:pStyle w:val="NoSpacing"/>
        <w:ind w:left="720"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F26C43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F26C43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http://aalt.law.uh.edu/Indices/CP40Indices/CP40no758/CP40no758Pl.htm</w:t>
        </w:r>
      </w:hyperlink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)</w:t>
      </w: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ED04FA" w:rsidRDefault="00ED04FA" w:rsidP="00ED04FA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9 April 2016</w:t>
      </w:r>
    </w:p>
    <w:p w:rsidR="006B2F86" w:rsidRPr="00E71FC3" w:rsidRDefault="00ED04FA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4FA" w:rsidRDefault="00ED04FA" w:rsidP="00E71FC3">
      <w:pPr>
        <w:spacing w:after="0" w:line="240" w:lineRule="auto"/>
      </w:pPr>
      <w:r>
        <w:separator/>
      </w:r>
    </w:p>
  </w:endnote>
  <w:endnote w:type="continuationSeparator" w:id="0">
    <w:p w:rsidR="00ED04FA" w:rsidRDefault="00ED04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4FA" w:rsidRDefault="00ED04FA" w:rsidP="00E71FC3">
      <w:pPr>
        <w:spacing w:after="0" w:line="240" w:lineRule="auto"/>
      </w:pPr>
      <w:r>
        <w:separator/>
      </w:r>
    </w:p>
  </w:footnote>
  <w:footnote w:type="continuationSeparator" w:id="0">
    <w:p w:rsidR="00ED04FA" w:rsidRDefault="00ED04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4FA"/>
    <w:rsid w:val="00AB52E8"/>
    <w:rsid w:val="00B16D3F"/>
    <w:rsid w:val="00E71FC3"/>
    <w:rsid w:val="00ED04F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30A35D-C4B5-48F2-9373-F3695383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D0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2016-05-02T21:23:00Z</dcterms:created>
  <dcterms:modified xsi:type="dcterms:W3CDTF">2016-05-02T21:24:00Z</dcterms:modified>
</cp:coreProperties>
</file>