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6370A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098A62F0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Tattingstone</w:t>
      </w:r>
      <w:proofErr w:type="spellEnd"/>
      <w:r>
        <w:rPr>
          <w:rFonts w:cs="Times New Roman"/>
          <w:szCs w:val="24"/>
        </w:rPr>
        <w:t xml:space="preserve">, Suffolk. </w:t>
      </w:r>
    </w:p>
    <w:p w14:paraId="1D023EAC" w14:textId="77777777" w:rsidR="009849B0" w:rsidRDefault="009849B0" w:rsidP="009849B0">
      <w:pPr>
        <w:pStyle w:val="NoSpacing"/>
        <w:rPr>
          <w:rFonts w:cs="Times New Roman"/>
          <w:szCs w:val="24"/>
        </w:rPr>
      </w:pPr>
    </w:p>
    <w:p w14:paraId="7A2B09C6" w14:textId="77777777" w:rsidR="009849B0" w:rsidRDefault="009849B0" w:rsidP="009849B0">
      <w:pPr>
        <w:pStyle w:val="NoSpacing"/>
        <w:rPr>
          <w:rFonts w:cs="Times New Roman"/>
          <w:szCs w:val="24"/>
        </w:rPr>
      </w:pPr>
    </w:p>
    <w:p w14:paraId="6022E119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 xml:space="preserve">He made a plaint of debt against Robert </w:t>
      </w:r>
      <w:proofErr w:type="spellStart"/>
      <w:r>
        <w:rPr>
          <w:rFonts w:cs="Times New Roman"/>
          <w:szCs w:val="24"/>
        </w:rPr>
        <w:t>Danus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Grundisburgh</w:t>
      </w:r>
      <w:proofErr w:type="spellEnd"/>
      <w:r>
        <w:rPr>
          <w:rFonts w:cs="Times New Roman"/>
          <w:szCs w:val="24"/>
        </w:rPr>
        <w:t>(q.v.)</w:t>
      </w:r>
    </w:p>
    <w:p w14:paraId="352252C6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two others.</w:t>
      </w:r>
    </w:p>
    <w:p w14:paraId="00CE55D8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84842">
          <w:rPr>
            <w:rStyle w:val="Hyperlink"/>
            <w:rFonts w:cs="Times New Roman"/>
            <w:szCs w:val="24"/>
          </w:rPr>
          <w:t>https://waalt.uh.edu/index.php/CP40/605:_A-J</w:t>
        </w:r>
      </w:hyperlink>
      <w:r>
        <w:rPr>
          <w:rFonts w:cs="Times New Roman"/>
          <w:szCs w:val="24"/>
        </w:rPr>
        <w:t xml:space="preserve"> )</w:t>
      </w:r>
    </w:p>
    <w:p w14:paraId="06BFDFC4" w14:textId="77777777" w:rsidR="009849B0" w:rsidRDefault="009849B0" w:rsidP="009849B0">
      <w:pPr>
        <w:pStyle w:val="NoSpacing"/>
        <w:rPr>
          <w:rFonts w:cs="Times New Roman"/>
          <w:szCs w:val="24"/>
        </w:rPr>
      </w:pPr>
    </w:p>
    <w:p w14:paraId="09F820B3" w14:textId="77777777" w:rsidR="009849B0" w:rsidRDefault="009849B0" w:rsidP="009849B0">
      <w:pPr>
        <w:pStyle w:val="NoSpacing"/>
        <w:rPr>
          <w:rFonts w:cs="Times New Roman"/>
          <w:szCs w:val="24"/>
        </w:rPr>
      </w:pPr>
    </w:p>
    <w:p w14:paraId="0F0B1E60" w14:textId="77777777" w:rsidR="009849B0" w:rsidRDefault="009849B0" w:rsidP="009849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56E81F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AAB60" w14:textId="77777777" w:rsidR="009849B0" w:rsidRDefault="009849B0" w:rsidP="009139A6">
      <w:r>
        <w:separator/>
      </w:r>
    </w:p>
  </w:endnote>
  <w:endnote w:type="continuationSeparator" w:id="0">
    <w:p w14:paraId="1B4F5496" w14:textId="77777777" w:rsidR="009849B0" w:rsidRDefault="009849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30B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22F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846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975F2" w14:textId="77777777" w:rsidR="009849B0" w:rsidRDefault="009849B0" w:rsidP="009139A6">
      <w:r>
        <w:separator/>
      </w:r>
    </w:p>
  </w:footnote>
  <w:footnote w:type="continuationSeparator" w:id="0">
    <w:p w14:paraId="301D1962" w14:textId="77777777" w:rsidR="009849B0" w:rsidRDefault="009849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680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9E2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5BF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B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49B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57297"/>
  <w15:chartTrackingRefBased/>
  <w15:docId w15:val="{8D6B63CA-B838-4121-84B9-1FC9BE01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49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2024-05-10T11:17:00Z</dcterms:created>
  <dcterms:modified xsi:type="dcterms:W3CDTF">2024-05-10T11:18:00Z</dcterms:modified>
</cp:coreProperties>
</file>