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9FEA7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35B30FF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7388CA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53ABA4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4FEC689A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B75B45C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2389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https://inquisitionspostmortem.ac.uk/view/inquisition/18-042/48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951426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32D0C4" w14:textId="77777777" w:rsidR="00171578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FDCAC" w14:textId="77777777" w:rsidR="00171578" w:rsidRPr="00456AFE" w:rsidRDefault="00171578" w:rsidP="00171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7C9C5CB4" w14:textId="7F419AC8" w:rsidR="00BA00AB" w:rsidRPr="0017157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715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6BF7B" w14:textId="77777777" w:rsidR="00171578" w:rsidRDefault="00171578" w:rsidP="009139A6">
      <w:r>
        <w:separator/>
      </w:r>
    </w:p>
  </w:endnote>
  <w:endnote w:type="continuationSeparator" w:id="0">
    <w:p w14:paraId="01D09DAB" w14:textId="77777777" w:rsidR="00171578" w:rsidRDefault="001715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9CA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B8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EE2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D594F" w14:textId="77777777" w:rsidR="00171578" w:rsidRDefault="00171578" w:rsidP="009139A6">
      <w:r>
        <w:separator/>
      </w:r>
    </w:p>
  </w:footnote>
  <w:footnote w:type="continuationSeparator" w:id="0">
    <w:p w14:paraId="21B99306" w14:textId="77777777" w:rsidR="00171578" w:rsidRDefault="001715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45F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7D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B7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78"/>
    <w:rsid w:val="000666E0"/>
    <w:rsid w:val="0017157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A9E5E"/>
  <w15:chartTrackingRefBased/>
  <w15:docId w15:val="{4EC14E61-D026-4BD4-8084-ED7124E2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15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42/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2022-02-01T15:24:00Z</dcterms:created>
  <dcterms:modified xsi:type="dcterms:W3CDTF">2022-02-01T15:25:00Z</dcterms:modified>
</cp:coreProperties>
</file>