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06A69F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GODYN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43300ED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Shebbear</w:t>
      </w:r>
      <w:proofErr w:type="spellEnd"/>
      <w:r>
        <w:rPr>
          <w:rFonts w:ascii="Times New Roman" w:hAnsi="Times New Roman" w:cs="Times New Roman"/>
        </w:rPr>
        <w:t>, Devon. Labourer.</w:t>
      </w:r>
    </w:p>
    <w:p w14:paraId="03B739D3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27321032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46A41F03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Trace(q.v.) brought a plaint of trespass and assault against him and</w:t>
      </w:r>
    </w:p>
    <w:p w14:paraId="21468F8E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10 others.</w:t>
      </w:r>
    </w:p>
    <w:p w14:paraId="2AFE0FC8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FB03349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55AC6A3C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</w:p>
    <w:p w14:paraId="52745D3B" w14:textId="77777777" w:rsidR="000B0885" w:rsidRDefault="000B0885" w:rsidP="000B0885">
      <w:pPr>
        <w:tabs>
          <w:tab w:val="left" w:pos="720"/>
          <w:tab w:val="left" w:pos="1440"/>
          <w:tab w:val="left" w:pos="19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2019</w:t>
      </w:r>
    </w:p>
    <w:p w14:paraId="0350E7CF" w14:textId="77777777" w:rsidR="006B2F86" w:rsidRPr="000B0885" w:rsidRDefault="000B0885" w:rsidP="000B0885">
      <w:bookmarkStart w:id="0" w:name="_GoBack"/>
      <w:bookmarkEnd w:id="0"/>
    </w:p>
    <w:sectPr w:rsidR="006B2F86" w:rsidRPr="000B088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43E12" w14:textId="77777777" w:rsidR="000B0885" w:rsidRDefault="000B0885" w:rsidP="00E71FC3">
      <w:r>
        <w:separator/>
      </w:r>
    </w:p>
  </w:endnote>
  <w:endnote w:type="continuationSeparator" w:id="0">
    <w:p w14:paraId="3055FBC9" w14:textId="77777777" w:rsidR="000B0885" w:rsidRDefault="000B08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DFFF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9B3DC" w14:textId="77777777" w:rsidR="000B0885" w:rsidRDefault="000B0885" w:rsidP="00E71FC3">
      <w:r>
        <w:separator/>
      </w:r>
    </w:p>
  </w:footnote>
  <w:footnote w:type="continuationSeparator" w:id="0">
    <w:p w14:paraId="52093817" w14:textId="77777777" w:rsidR="000B0885" w:rsidRDefault="000B08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85"/>
    <w:rsid w:val="000B08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ACC0F"/>
  <w15:chartTrackingRefBased/>
  <w15:docId w15:val="{C372317D-5AE2-4602-B6CB-6769E9E0B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08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B08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2019-02-28T21:52:00Z</dcterms:created>
  <dcterms:modified xsi:type="dcterms:W3CDTF">2019-02-28T21:52:00Z</dcterms:modified>
</cp:coreProperties>
</file>