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BF" w:rsidRDefault="00834DBF" w:rsidP="00834DBF">
      <w:pPr>
        <w:pStyle w:val="NoSpacing"/>
      </w:pPr>
      <w:r>
        <w:rPr>
          <w:u w:val="single"/>
        </w:rPr>
        <w:t>Thomas GODYN</w:t>
      </w:r>
      <w:r>
        <w:t xml:space="preserve">      (fl.1474)</w:t>
      </w:r>
    </w:p>
    <w:p w:rsidR="00834DBF" w:rsidRDefault="00834DBF" w:rsidP="00834DBF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834DBF" w:rsidRDefault="00834DBF" w:rsidP="00834DBF">
      <w:pPr>
        <w:pStyle w:val="NoSpacing"/>
      </w:pPr>
    </w:p>
    <w:p w:rsidR="00834DBF" w:rsidRDefault="00834DBF" w:rsidP="00834DBF">
      <w:pPr>
        <w:pStyle w:val="NoSpacing"/>
      </w:pPr>
    </w:p>
    <w:p w:rsidR="00834DBF" w:rsidRDefault="00834DBF" w:rsidP="00834DBF">
      <w:pPr>
        <w:pStyle w:val="NoSpacing"/>
      </w:pPr>
      <w:r>
        <w:tab/>
        <w:t>1474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834DBF" w:rsidRDefault="00834DBF" w:rsidP="00834DBF">
      <w:pPr>
        <w:pStyle w:val="NoSpacing"/>
      </w:pPr>
    </w:p>
    <w:p w:rsidR="00834DBF" w:rsidRDefault="00834DBF" w:rsidP="00834DBF">
      <w:pPr>
        <w:pStyle w:val="NoSpacing"/>
      </w:pPr>
    </w:p>
    <w:p w:rsidR="00E47068" w:rsidRPr="00C009D8" w:rsidRDefault="00834DBF" w:rsidP="00834DBF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BF" w:rsidRDefault="00834DBF" w:rsidP="00920DE3">
      <w:pPr>
        <w:spacing w:after="0" w:line="240" w:lineRule="auto"/>
      </w:pPr>
      <w:r>
        <w:separator/>
      </w:r>
    </w:p>
  </w:endnote>
  <w:endnote w:type="continuationSeparator" w:id="0">
    <w:p w:rsidR="00834DBF" w:rsidRDefault="00834D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BF" w:rsidRDefault="00834DBF" w:rsidP="00920DE3">
      <w:pPr>
        <w:spacing w:after="0" w:line="240" w:lineRule="auto"/>
      </w:pPr>
      <w:r>
        <w:separator/>
      </w:r>
    </w:p>
  </w:footnote>
  <w:footnote w:type="continuationSeparator" w:id="0">
    <w:p w:rsidR="00834DBF" w:rsidRDefault="00834D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BF"/>
    <w:rsid w:val="00120749"/>
    <w:rsid w:val="00624CAE"/>
    <w:rsid w:val="00834DB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2014-05-01T20:00:00Z</dcterms:created>
  <dcterms:modified xsi:type="dcterms:W3CDTF">2014-05-01T20:01:00Z</dcterms:modified>
</cp:coreProperties>
</file>