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E569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GODYN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2177D18D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Broad Street Ward, London.</w:t>
      </w:r>
    </w:p>
    <w:p w14:paraId="0CAED0FD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</w:p>
    <w:p w14:paraId="29942752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</w:p>
    <w:p w14:paraId="33B52B1D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4843C576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6AFB161B" w14:textId="77777777" w:rsidR="00294ED8" w:rsidRDefault="00294ED8" w:rsidP="00294ED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3D8C0CA2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</w:p>
    <w:p w14:paraId="40CD8263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</w:p>
    <w:p w14:paraId="270FDA25" w14:textId="77777777" w:rsidR="00294ED8" w:rsidRDefault="00294ED8" w:rsidP="00294E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2023</w:t>
      </w:r>
    </w:p>
    <w:p w14:paraId="5FD453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DEE18" w14:textId="77777777" w:rsidR="00294ED8" w:rsidRDefault="00294ED8" w:rsidP="009139A6">
      <w:r>
        <w:separator/>
      </w:r>
    </w:p>
  </w:endnote>
  <w:endnote w:type="continuationSeparator" w:id="0">
    <w:p w14:paraId="20FF6896" w14:textId="77777777" w:rsidR="00294ED8" w:rsidRDefault="00294E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C9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E7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F8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603DD" w14:textId="77777777" w:rsidR="00294ED8" w:rsidRDefault="00294ED8" w:rsidP="009139A6">
      <w:r>
        <w:separator/>
      </w:r>
    </w:p>
  </w:footnote>
  <w:footnote w:type="continuationSeparator" w:id="0">
    <w:p w14:paraId="6AF26992" w14:textId="77777777" w:rsidR="00294ED8" w:rsidRDefault="00294E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AF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0A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2F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D8"/>
    <w:rsid w:val="000666E0"/>
    <w:rsid w:val="002510B7"/>
    <w:rsid w:val="00294ED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B9B9"/>
  <w15:chartTrackingRefBased/>
  <w15:docId w15:val="{D649159E-5FB7-45B0-B5F7-D6ED54EF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2023-04-29T20:57:00Z</dcterms:created>
  <dcterms:modified xsi:type="dcterms:W3CDTF">2023-04-29T20:58:00Z</dcterms:modified>
</cp:coreProperties>
</file>