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A41" w:rsidRDefault="00791A41" w:rsidP="00791A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GODYERE</w:t>
      </w:r>
      <w:r>
        <w:rPr>
          <w:rFonts w:ascii="Times New Roman" w:hAnsi="Times New Roman" w:cs="Times New Roman"/>
          <w:sz w:val="24"/>
          <w:szCs w:val="24"/>
        </w:rPr>
        <w:t xml:space="preserve">      (fl.1459-60)</w:t>
      </w:r>
    </w:p>
    <w:p w:rsidR="00791A41" w:rsidRDefault="00791A41" w:rsidP="00791A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791A41" w:rsidRDefault="00791A41" w:rsidP="00791A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1A41" w:rsidRDefault="00791A41" w:rsidP="00791A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1A41" w:rsidRDefault="00791A41" w:rsidP="00791A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1459-60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p.54)</w:t>
      </w:r>
    </w:p>
    <w:p w:rsidR="00791A41" w:rsidRDefault="00791A41" w:rsidP="00791A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1A41" w:rsidRDefault="00791A41" w:rsidP="00791A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1A41" w:rsidRDefault="00791A41" w:rsidP="00791A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A41" w:rsidRDefault="00791A41" w:rsidP="00564E3C">
      <w:pPr>
        <w:spacing w:after="0" w:line="240" w:lineRule="auto"/>
      </w:pPr>
      <w:r>
        <w:separator/>
      </w:r>
    </w:p>
  </w:endnote>
  <w:endnote w:type="continuationSeparator" w:id="0">
    <w:p w:rsidR="00791A41" w:rsidRDefault="00791A4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91A41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A41" w:rsidRDefault="00791A41" w:rsidP="00564E3C">
      <w:pPr>
        <w:spacing w:after="0" w:line="240" w:lineRule="auto"/>
      </w:pPr>
      <w:r>
        <w:separator/>
      </w:r>
    </w:p>
  </w:footnote>
  <w:footnote w:type="continuationSeparator" w:id="0">
    <w:p w:rsidR="00791A41" w:rsidRDefault="00791A4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A41"/>
    <w:rsid w:val="00372DC6"/>
    <w:rsid w:val="00564E3C"/>
    <w:rsid w:val="0064591D"/>
    <w:rsid w:val="00791A4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6C5E71-E189-4E82-976D-6E406CCB6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2016-02-24T22:37:00Z</dcterms:created>
  <dcterms:modified xsi:type="dcterms:W3CDTF">2016-02-24T22:37:00Z</dcterms:modified>
</cp:coreProperties>
</file>