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DB062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GODYBOURE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AF48128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Newcastle-upon-Tyne.</w:t>
      </w:r>
    </w:p>
    <w:p w14:paraId="110BC88E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19AE28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ADB58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 of</w:t>
      </w:r>
    </w:p>
    <w:p w14:paraId="7CFD9C40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granted at the last Parliament, in the town of Newcastle-upon-Tyne.</w:t>
      </w:r>
    </w:p>
    <w:p w14:paraId="286048ED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p.117)</w:t>
      </w:r>
    </w:p>
    <w:p w14:paraId="10DA6160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D658F9" w14:textId="77777777" w:rsidR="00207231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200BAB" w14:textId="77777777" w:rsidR="00207231" w:rsidRPr="00680D2B" w:rsidRDefault="00207231" w:rsidP="00207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27662BF4" w14:textId="3E6C7657" w:rsidR="00BA00AB" w:rsidRPr="0020723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072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47006" w14:textId="77777777" w:rsidR="00207231" w:rsidRDefault="00207231" w:rsidP="009139A6">
      <w:r>
        <w:separator/>
      </w:r>
    </w:p>
  </w:endnote>
  <w:endnote w:type="continuationSeparator" w:id="0">
    <w:p w14:paraId="5DB3701A" w14:textId="77777777" w:rsidR="00207231" w:rsidRDefault="002072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474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0D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56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0FA6C" w14:textId="77777777" w:rsidR="00207231" w:rsidRDefault="00207231" w:rsidP="009139A6">
      <w:r>
        <w:separator/>
      </w:r>
    </w:p>
  </w:footnote>
  <w:footnote w:type="continuationSeparator" w:id="0">
    <w:p w14:paraId="7650A96C" w14:textId="77777777" w:rsidR="00207231" w:rsidRDefault="002072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4EC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BCD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031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31"/>
    <w:rsid w:val="000666E0"/>
    <w:rsid w:val="0020723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B4A42"/>
  <w15:chartTrackingRefBased/>
  <w15:docId w15:val="{80D116F5-EBDF-4300-A291-B6C73D2D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2021-05-11T08:19:00Z</dcterms:created>
  <dcterms:modified xsi:type="dcterms:W3CDTF">2021-05-11T08:22:00Z</dcterms:modified>
</cp:coreProperties>
</file>