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79FDA" w14:textId="77777777" w:rsidR="005B5ED5" w:rsidRDefault="005B5ED5" w:rsidP="005B5E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GODWYN</w:t>
      </w:r>
      <w:r>
        <w:rPr>
          <w:rFonts w:ascii="Times New Roman" w:hAnsi="Times New Roman" w:cs="Times New Roman"/>
        </w:rPr>
        <w:t xml:space="preserve">       (fl.1483)</w:t>
      </w:r>
    </w:p>
    <w:p w14:paraId="028C42F1" w14:textId="77777777" w:rsidR="005B5ED5" w:rsidRDefault="005B5ED5" w:rsidP="005B5E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Hadlow, Kent. Husbandman.</w:t>
      </w:r>
    </w:p>
    <w:p w14:paraId="59F0DBBC" w14:textId="77777777" w:rsidR="005B5ED5" w:rsidRDefault="005B5ED5" w:rsidP="005B5ED5">
      <w:pPr>
        <w:rPr>
          <w:rFonts w:ascii="Times New Roman" w:hAnsi="Times New Roman" w:cs="Times New Roman"/>
        </w:rPr>
      </w:pPr>
    </w:p>
    <w:p w14:paraId="082AA062" w14:textId="77777777" w:rsidR="005B5ED5" w:rsidRDefault="005B5ED5" w:rsidP="005B5ED5">
      <w:pPr>
        <w:rPr>
          <w:rFonts w:ascii="Times New Roman" w:hAnsi="Times New Roman" w:cs="Times New Roman"/>
        </w:rPr>
      </w:pPr>
    </w:p>
    <w:p w14:paraId="665774FD" w14:textId="77777777" w:rsidR="005B5ED5" w:rsidRDefault="005B5ED5" w:rsidP="005B5E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Pollard(q.v.) and his wife, Joan(q.v.), as the executors of Alexander</w:t>
      </w:r>
    </w:p>
    <w:p w14:paraId="00867823" w14:textId="222A3BCC" w:rsidR="005B5ED5" w:rsidRDefault="005B5ED5" w:rsidP="005B5E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 of Bromley(q.v.), brought a plaint of debt against him.</w:t>
      </w:r>
      <w:bookmarkStart w:id="0" w:name="_GoBack"/>
      <w:bookmarkEnd w:id="0"/>
    </w:p>
    <w:p w14:paraId="41BB84DF" w14:textId="77777777" w:rsidR="005B5ED5" w:rsidRDefault="005B5ED5" w:rsidP="005B5E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1E534A8" w14:textId="77777777" w:rsidR="005B5ED5" w:rsidRDefault="005B5ED5" w:rsidP="005B5ED5">
      <w:pPr>
        <w:rPr>
          <w:rFonts w:ascii="Times New Roman" w:hAnsi="Times New Roman" w:cs="Times New Roman"/>
        </w:rPr>
      </w:pPr>
    </w:p>
    <w:p w14:paraId="6121E792" w14:textId="77777777" w:rsidR="005B5ED5" w:rsidRDefault="005B5ED5" w:rsidP="005B5ED5">
      <w:pPr>
        <w:rPr>
          <w:rFonts w:ascii="Times New Roman" w:hAnsi="Times New Roman" w:cs="Times New Roman"/>
        </w:rPr>
      </w:pPr>
    </w:p>
    <w:p w14:paraId="6CBDC45F" w14:textId="77777777" w:rsidR="005B5ED5" w:rsidRDefault="005B5ED5" w:rsidP="005B5E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November 2019</w:t>
      </w:r>
    </w:p>
    <w:p w14:paraId="6D3C2E4D" w14:textId="77777777" w:rsidR="006B2F86" w:rsidRPr="00E71FC3" w:rsidRDefault="005B5ED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A56AAE" w14:textId="77777777" w:rsidR="005B5ED5" w:rsidRDefault="005B5ED5" w:rsidP="00E71FC3">
      <w:r>
        <w:separator/>
      </w:r>
    </w:p>
  </w:endnote>
  <w:endnote w:type="continuationSeparator" w:id="0">
    <w:p w14:paraId="713E7184" w14:textId="77777777" w:rsidR="005B5ED5" w:rsidRDefault="005B5E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345F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929D9" w14:textId="77777777" w:rsidR="005B5ED5" w:rsidRDefault="005B5ED5" w:rsidP="00E71FC3">
      <w:r>
        <w:separator/>
      </w:r>
    </w:p>
  </w:footnote>
  <w:footnote w:type="continuationSeparator" w:id="0">
    <w:p w14:paraId="64D7C5A8" w14:textId="77777777" w:rsidR="005B5ED5" w:rsidRDefault="005B5E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D5"/>
    <w:rsid w:val="001A7C09"/>
    <w:rsid w:val="00577BD5"/>
    <w:rsid w:val="005B5E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2B161"/>
  <w15:chartTrackingRefBased/>
  <w15:docId w15:val="{8E5531CB-D014-418C-AC30-9C16981C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2019-11-27T20:18:00Z</dcterms:created>
  <dcterms:modified xsi:type="dcterms:W3CDTF">2019-11-27T20:19:00Z</dcterms:modified>
</cp:coreProperties>
</file>