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70B77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516F7AF8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Beccles, Suffolk. Baker.</w:t>
      </w:r>
    </w:p>
    <w:p w14:paraId="3CCD5269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</w:p>
    <w:p w14:paraId="2BDF6993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</w:p>
    <w:p w14:paraId="34E207AA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Bacoun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</w:t>
      </w:r>
    </w:p>
    <w:p w14:paraId="5E4CE7BD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debt of 5 marks 6s 8d.   (C.P.R. 1476-85 p.187)</w:t>
      </w:r>
    </w:p>
    <w:p w14:paraId="4763157A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</w:p>
    <w:p w14:paraId="3F3BBEAA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</w:p>
    <w:p w14:paraId="720E5553" w14:textId="77777777" w:rsidR="005A5015" w:rsidRDefault="005A5015" w:rsidP="005A5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2022</w:t>
      </w:r>
    </w:p>
    <w:p w14:paraId="1C0F1A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1411F" w14:textId="77777777" w:rsidR="005A5015" w:rsidRDefault="005A5015" w:rsidP="009139A6">
      <w:r>
        <w:separator/>
      </w:r>
    </w:p>
  </w:endnote>
  <w:endnote w:type="continuationSeparator" w:id="0">
    <w:p w14:paraId="1BF81A11" w14:textId="77777777" w:rsidR="005A5015" w:rsidRDefault="005A50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C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66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89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3B99D" w14:textId="77777777" w:rsidR="005A5015" w:rsidRDefault="005A5015" w:rsidP="009139A6">
      <w:r>
        <w:separator/>
      </w:r>
    </w:p>
  </w:footnote>
  <w:footnote w:type="continuationSeparator" w:id="0">
    <w:p w14:paraId="5E209AB2" w14:textId="77777777" w:rsidR="005A5015" w:rsidRDefault="005A50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06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75C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F57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15"/>
    <w:rsid w:val="000666E0"/>
    <w:rsid w:val="002510B7"/>
    <w:rsid w:val="005A501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A3317"/>
  <w15:chartTrackingRefBased/>
  <w15:docId w15:val="{AC5252FB-153F-4CF6-919B-1F61DD30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01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2022-01-30T14:05:00Z</dcterms:created>
  <dcterms:modified xsi:type="dcterms:W3CDTF">2022-01-30T14:06:00Z</dcterms:modified>
</cp:coreProperties>
</file>