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013" w:rsidRDefault="000E1013" w:rsidP="000E1013">
      <w:pPr>
        <w:pStyle w:val="NoSpacing"/>
      </w:pPr>
      <w:r>
        <w:rPr>
          <w:u w:val="single"/>
        </w:rPr>
        <w:t>Thomas GODWAT</w:t>
      </w:r>
      <w:r>
        <w:t xml:space="preserve">    </w:t>
      </w:r>
      <w:proofErr w:type="gramStart"/>
      <w:r>
        <w:t xml:space="preserve">   (</w:t>
      </w:r>
      <w:proofErr w:type="gramEnd"/>
      <w:r>
        <w:t>fl.1450)</w:t>
      </w:r>
    </w:p>
    <w:p w:rsidR="000E1013" w:rsidRDefault="000E1013" w:rsidP="000E1013">
      <w:pPr>
        <w:pStyle w:val="NoSpacing"/>
      </w:pPr>
      <w:r>
        <w:t>of Borden, Kent.</w:t>
      </w:r>
    </w:p>
    <w:p w:rsidR="000E1013" w:rsidRDefault="000E1013" w:rsidP="000E1013">
      <w:pPr>
        <w:pStyle w:val="NoSpacing"/>
      </w:pPr>
    </w:p>
    <w:p w:rsidR="000E1013" w:rsidRDefault="000E1013" w:rsidP="000E1013">
      <w:pPr>
        <w:pStyle w:val="NoSpacing"/>
      </w:pPr>
    </w:p>
    <w:p w:rsidR="000E1013" w:rsidRDefault="000E1013" w:rsidP="000E101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p.360)</w:t>
      </w:r>
    </w:p>
    <w:p w:rsidR="000E1013" w:rsidRDefault="000E1013" w:rsidP="000E1013">
      <w:pPr>
        <w:pStyle w:val="NoSpacing"/>
      </w:pPr>
      <w:r>
        <w:tab/>
      </w:r>
      <w:r>
        <w:tab/>
      </w:r>
    </w:p>
    <w:p w:rsidR="000E1013" w:rsidRDefault="000E1013" w:rsidP="000E1013">
      <w:pPr>
        <w:pStyle w:val="NoSpacing"/>
      </w:pPr>
    </w:p>
    <w:p w:rsidR="000E1013" w:rsidRPr="000D58C9" w:rsidRDefault="000E1013" w:rsidP="000E1013">
      <w:pPr>
        <w:pStyle w:val="NoSpacing"/>
      </w:pPr>
      <w:r>
        <w:t>15 October 2016</w:t>
      </w:r>
    </w:p>
    <w:p w:rsidR="000E1013" w:rsidRPr="000E1013" w:rsidRDefault="000E1013" w:rsidP="00E71FC3">
      <w:pPr>
        <w:pStyle w:val="NoSpacing"/>
      </w:pPr>
      <w:bookmarkStart w:id="0" w:name="_GoBack"/>
      <w:bookmarkEnd w:id="0"/>
    </w:p>
    <w:sectPr w:rsidR="000E1013" w:rsidRPr="000E10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013" w:rsidRDefault="000E1013" w:rsidP="00E71FC3">
      <w:pPr>
        <w:spacing w:after="0" w:line="240" w:lineRule="auto"/>
      </w:pPr>
      <w:r>
        <w:separator/>
      </w:r>
    </w:p>
  </w:endnote>
  <w:endnote w:type="continuationSeparator" w:id="0">
    <w:p w:rsidR="000E1013" w:rsidRDefault="000E10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013" w:rsidRPr="00E71FC3" w:rsidRDefault="000E101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013" w:rsidRDefault="000E1013" w:rsidP="00E71FC3">
      <w:pPr>
        <w:spacing w:after="0" w:line="240" w:lineRule="auto"/>
      </w:pPr>
      <w:r>
        <w:separator/>
      </w:r>
    </w:p>
  </w:footnote>
  <w:footnote w:type="continuationSeparator" w:id="0">
    <w:p w:rsidR="000E1013" w:rsidRDefault="000E10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013"/>
    <w:rsid w:val="000E101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B9365"/>
  <w15:chartTrackingRefBased/>
  <w15:docId w15:val="{02849100-7F6D-4DCE-ABC4-BCF2A518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386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2016-10-15T11:13:00Z</dcterms:created>
  <dcterms:modified xsi:type="dcterms:W3CDTF">2016-10-15T17:39:00Z</dcterms:modified>
</cp:coreProperties>
</file>