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A1E8C" w14:textId="77777777" w:rsidR="00C62640" w:rsidRDefault="00C62640" w:rsidP="00C62640">
      <w:pPr>
        <w:pStyle w:val="NoSpacing"/>
        <w:tabs>
          <w:tab w:val="left" w:pos="1500"/>
        </w:tabs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GODTHANKE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37E2A9D7" w14:textId="77777777" w:rsidR="00C62640" w:rsidRDefault="00C62640" w:rsidP="00C62640">
      <w:pPr>
        <w:pStyle w:val="NoSpacing"/>
        <w:tabs>
          <w:tab w:val="left" w:pos="1500"/>
        </w:tabs>
        <w:rPr>
          <w:rFonts w:cs="Times New Roman"/>
          <w:szCs w:val="24"/>
        </w:rPr>
      </w:pPr>
    </w:p>
    <w:p w14:paraId="0D9A73CD" w14:textId="77777777" w:rsidR="00C62640" w:rsidRDefault="00C62640" w:rsidP="00C62640">
      <w:pPr>
        <w:pStyle w:val="NoSpacing"/>
        <w:tabs>
          <w:tab w:val="left" w:pos="1500"/>
        </w:tabs>
        <w:rPr>
          <w:rFonts w:cs="Times New Roman"/>
          <w:szCs w:val="24"/>
        </w:rPr>
      </w:pPr>
    </w:p>
    <w:p w14:paraId="79593904" w14:textId="77777777" w:rsidR="00C62640" w:rsidRDefault="00C62640" w:rsidP="00C62640">
      <w:pPr>
        <w:pStyle w:val="NoSpacing"/>
        <w:tabs>
          <w:tab w:val="left" w:pos="150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10 May1434</w:t>
      </w:r>
      <w:r>
        <w:rPr>
          <w:rFonts w:cs="Times New Roman"/>
          <w:szCs w:val="24"/>
        </w:rPr>
        <w:tab/>
        <w:t>Johanna Belch of Rickmansworth, Hertfordshire(q.v.), made him a joint</w:t>
      </w:r>
    </w:p>
    <w:p w14:paraId="6EED3B79" w14:textId="77777777" w:rsidR="00C62640" w:rsidRDefault="00C62640" w:rsidP="00C62640">
      <w:pPr>
        <w:pStyle w:val="NoSpacing"/>
        <w:tabs>
          <w:tab w:val="left" w:pos="150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  <w:t>executor of her Will.</w:t>
      </w:r>
    </w:p>
    <w:p w14:paraId="1E0F75E3" w14:textId="77777777" w:rsidR="00C62640" w:rsidRDefault="00C62640" w:rsidP="00C62640">
      <w:pPr>
        <w:pStyle w:val="NoSpacing"/>
        <w:tabs>
          <w:tab w:val="left" w:pos="150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vol.II</w:t>
      </w:r>
      <w:proofErr w:type="spellEnd"/>
      <w:r>
        <w:rPr>
          <w:rFonts w:cs="Times New Roman"/>
          <w:szCs w:val="24"/>
        </w:rPr>
        <w:t xml:space="preserve"> p.45)</w:t>
      </w:r>
    </w:p>
    <w:p w14:paraId="522A52B7" w14:textId="77777777" w:rsidR="00C62640" w:rsidRDefault="00C62640" w:rsidP="00C62640">
      <w:pPr>
        <w:pStyle w:val="NoSpacing"/>
        <w:tabs>
          <w:tab w:val="left" w:pos="1500"/>
        </w:tabs>
        <w:rPr>
          <w:rFonts w:cs="Times New Roman"/>
          <w:szCs w:val="24"/>
        </w:rPr>
      </w:pPr>
    </w:p>
    <w:p w14:paraId="3CB41ABC" w14:textId="77777777" w:rsidR="00C62640" w:rsidRDefault="00C62640" w:rsidP="00C62640">
      <w:pPr>
        <w:pStyle w:val="NoSpacing"/>
        <w:tabs>
          <w:tab w:val="left" w:pos="1500"/>
        </w:tabs>
        <w:rPr>
          <w:rFonts w:cs="Times New Roman"/>
          <w:szCs w:val="24"/>
        </w:rPr>
      </w:pPr>
    </w:p>
    <w:p w14:paraId="6472797C" w14:textId="77777777" w:rsidR="00C62640" w:rsidRDefault="00C62640" w:rsidP="00C62640">
      <w:pPr>
        <w:pStyle w:val="NoSpacing"/>
        <w:tabs>
          <w:tab w:val="left" w:pos="150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9 April 2024</w:t>
      </w:r>
    </w:p>
    <w:p w14:paraId="0345A90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B55B1" w14:textId="77777777" w:rsidR="00C62640" w:rsidRDefault="00C62640" w:rsidP="009139A6">
      <w:r>
        <w:separator/>
      </w:r>
    </w:p>
  </w:endnote>
  <w:endnote w:type="continuationSeparator" w:id="0">
    <w:p w14:paraId="4BC1F1CF" w14:textId="77777777" w:rsidR="00C62640" w:rsidRDefault="00C626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976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3E75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B1B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1BE8F" w14:textId="77777777" w:rsidR="00C62640" w:rsidRDefault="00C62640" w:rsidP="009139A6">
      <w:r>
        <w:separator/>
      </w:r>
    </w:p>
  </w:footnote>
  <w:footnote w:type="continuationSeparator" w:id="0">
    <w:p w14:paraId="7557A56E" w14:textId="77777777" w:rsidR="00C62640" w:rsidRDefault="00C626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654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B9F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79B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640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62640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72F31"/>
  <w15:chartTrackingRefBased/>
  <w15:docId w15:val="{7488C80B-276E-43F1-88AF-204A214F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2024-04-09T19:31:00Z</dcterms:created>
  <dcterms:modified xsi:type="dcterms:W3CDTF">2024-04-09T19:31:00Z</dcterms:modified>
</cp:coreProperties>
</file>