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339F1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GODSTON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7B929156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DE98B0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9468F0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Mar.1401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Sterlyng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were commissioned to levy and collect the</w:t>
      </w:r>
    </w:p>
    <w:p w14:paraId="768A8039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subsidy on sales of wine and other goods granted at the last </w:t>
      </w:r>
      <w:r>
        <w:rPr>
          <w:rFonts w:ascii="Times New Roman" w:hAnsi="Times New Roman" w:cs="Times New Roman"/>
          <w:sz w:val="24"/>
          <w:szCs w:val="24"/>
        </w:rPr>
        <w:tab/>
        <w:t>Parliament in</w:t>
      </w:r>
    </w:p>
    <w:p w14:paraId="3A65FE06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Ipswich and all ports and places from there to </w:t>
      </w:r>
      <w:proofErr w:type="spellStart"/>
      <w:r>
        <w:rPr>
          <w:rFonts w:ascii="Times New Roman" w:hAnsi="Times New Roman" w:cs="Times New Roman"/>
          <w:sz w:val="24"/>
          <w:szCs w:val="24"/>
        </w:rPr>
        <w:t>Tibury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75CEF4A2" w14:textId="77777777" w:rsidR="001A6BA1" w:rsidRDefault="001A6BA1" w:rsidP="001A6BA1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1399-1405 p.121)</w:t>
      </w:r>
    </w:p>
    <w:p w14:paraId="1F8BDD7F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BD0151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E85266" w14:textId="77777777" w:rsidR="001A6BA1" w:rsidRDefault="001A6BA1" w:rsidP="001A6BA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May 2021</w:t>
      </w:r>
    </w:p>
    <w:p w14:paraId="59A7A82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10758F" w14:textId="77777777" w:rsidR="001A6BA1" w:rsidRDefault="001A6BA1" w:rsidP="009139A6">
      <w:r>
        <w:separator/>
      </w:r>
    </w:p>
  </w:endnote>
  <w:endnote w:type="continuationSeparator" w:id="0">
    <w:p w14:paraId="14EA15F7" w14:textId="77777777" w:rsidR="001A6BA1" w:rsidRDefault="001A6B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8CF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8303D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4BA2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EBE2BA" w14:textId="77777777" w:rsidR="001A6BA1" w:rsidRDefault="001A6BA1" w:rsidP="009139A6">
      <w:r>
        <w:separator/>
      </w:r>
    </w:p>
  </w:footnote>
  <w:footnote w:type="continuationSeparator" w:id="0">
    <w:p w14:paraId="43281178" w14:textId="77777777" w:rsidR="001A6BA1" w:rsidRDefault="001A6B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C6F4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88EE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7472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BA1"/>
    <w:rsid w:val="000666E0"/>
    <w:rsid w:val="001A6BA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20EAC"/>
  <w15:chartTrackingRefBased/>
  <w15:docId w15:val="{E0BEFF07-1199-4B20-8B2E-C110AF75C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43</Words>
  <Characters>248</Characters>
  <Application>Microsoft Office Word</Application>
  <DocSecurity>0</DocSecurity>
  <Lines>2</Lines>
  <Paragraphs>1</Paragraphs>
  <ScaleCrop>false</ScaleCrop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2021-05-12T15:59:00Z</dcterms:created>
  <dcterms:modified xsi:type="dcterms:W3CDTF">2021-05-12T15:59:00Z</dcterms:modified>
</cp:coreProperties>
</file>