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73E3B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fl.1403)</w:t>
      </w:r>
    </w:p>
    <w:p w14:paraId="4CDB5AA3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10D23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D1BD18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Symond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</w:t>
      </w:r>
    </w:p>
    <w:p w14:paraId="73504990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Chichester and all adjacent ports and places</w:t>
      </w:r>
    </w:p>
    <w:p w14:paraId="6A22FF4A" w14:textId="77777777" w:rsidR="0017786A" w:rsidRDefault="0017786A" w:rsidP="0017786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subsidy which was granted to the King at the last Parliament for the </w:t>
      </w:r>
    </w:p>
    <w:p w14:paraId="5BA89BF6" w14:textId="77777777" w:rsidR="0017786A" w:rsidRDefault="0017786A" w:rsidP="0017786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realm.   (C.F.R. 1399-1405 p.227)</w:t>
      </w:r>
    </w:p>
    <w:p w14:paraId="6E7423A7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889E19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61C98" w14:textId="77777777" w:rsidR="0017786A" w:rsidRDefault="0017786A" w:rsidP="001778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2021</w:t>
      </w:r>
    </w:p>
    <w:p w14:paraId="75A998A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6AAF" w14:textId="77777777" w:rsidR="0017786A" w:rsidRDefault="0017786A" w:rsidP="009139A6">
      <w:r>
        <w:separator/>
      </w:r>
    </w:p>
  </w:endnote>
  <w:endnote w:type="continuationSeparator" w:id="0">
    <w:p w14:paraId="6DA36308" w14:textId="77777777" w:rsidR="0017786A" w:rsidRDefault="001778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58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723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AE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182A7" w14:textId="77777777" w:rsidR="0017786A" w:rsidRDefault="0017786A" w:rsidP="009139A6">
      <w:r>
        <w:separator/>
      </w:r>
    </w:p>
  </w:footnote>
  <w:footnote w:type="continuationSeparator" w:id="0">
    <w:p w14:paraId="35475F7D" w14:textId="77777777" w:rsidR="0017786A" w:rsidRDefault="001778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15C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E34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D6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6A"/>
    <w:rsid w:val="000666E0"/>
    <w:rsid w:val="0017786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E4D8"/>
  <w15:chartTrackingRefBased/>
  <w15:docId w15:val="{97347A1C-CA44-433B-9B15-52081A63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2021-06-18T20:03:00Z</dcterms:created>
  <dcterms:modified xsi:type="dcterms:W3CDTF">2021-06-18T20:03:00Z</dcterms:modified>
</cp:coreProperties>
</file>