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BB9FF" w14:textId="77777777" w:rsidR="00EB2004" w:rsidRDefault="00EB2004" w:rsidP="00EB20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John GODSON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050B32D3" w14:textId="77777777" w:rsidR="00EB2004" w:rsidRDefault="00EB2004" w:rsidP="00EB20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Order of Carmelites of Hull.</w:t>
      </w:r>
    </w:p>
    <w:p w14:paraId="19A96B32" w14:textId="77777777" w:rsidR="00EB2004" w:rsidRDefault="00EB2004" w:rsidP="00EB20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822CE4" w14:textId="77777777" w:rsidR="00EB2004" w:rsidRDefault="00EB2004" w:rsidP="00EB20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00E480" w14:textId="77777777" w:rsidR="00EB2004" w:rsidRDefault="00EB2004" w:rsidP="00EB20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church of the Dominicans in York by</w:t>
      </w:r>
    </w:p>
    <w:p w14:paraId="314AA26C" w14:textId="77777777" w:rsidR="00EB2004" w:rsidRDefault="00EB2004" w:rsidP="00EB20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1745CB40" w14:textId="77777777" w:rsidR="00EB2004" w:rsidRDefault="00EB2004" w:rsidP="00EB20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p.98)</w:t>
      </w:r>
    </w:p>
    <w:p w14:paraId="6B930AB3" w14:textId="77777777" w:rsidR="00EB2004" w:rsidRDefault="00EB2004" w:rsidP="00EB20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0E5491" w14:textId="77777777" w:rsidR="00EB2004" w:rsidRDefault="00EB2004" w:rsidP="00EB20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CEE291" w14:textId="77777777" w:rsidR="00EB2004" w:rsidRDefault="00EB2004" w:rsidP="00EB20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2021</w:t>
      </w:r>
    </w:p>
    <w:p w14:paraId="4C2D8A4D" w14:textId="36D6AEBE" w:rsidR="00BA00AB" w:rsidRPr="00EB200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20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590A2E" w14:textId="77777777" w:rsidR="00EB2004" w:rsidRDefault="00EB2004" w:rsidP="009139A6">
      <w:r>
        <w:separator/>
      </w:r>
    </w:p>
  </w:endnote>
  <w:endnote w:type="continuationSeparator" w:id="0">
    <w:p w14:paraId="190195A1" w14:textId="77777777" w:rsidR="00EB2004" w:rsidRDefault="00EB20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B30F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B00C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C71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1F9B18" w14:textId="77777777" w:rsidR="00EB2004" w:rsidRDefault="00EB2004" w:rsidP="009139A6">
      <w:r>
        <w:separator/>
      </w:r>
    </w:p>
  </w:footnote>
  <w:footnote w:type="continuationSeparator" w:id="0">
    <w:p w14:paraId="4AACA622" w14:textId="77777777" w:rsidR="00EB2004" w:rsidRDefault="00EB20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8A9D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1C07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E9F0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004"/>
    <w:rsid w:val="000666E0"/>
    <w:rsid w:val="002510B7"/>
    <w:rsid w:val="005C130B"/>
    <w:rsid w:val="00826F5C"/>
    <w:rsid w:val="009139A6"/>
    <w:rsid w:val="009448BB"/>
    <w:rsid w:val="00A3176C"/>
    <w:rsid w:val="00BA00AB"/>
    <w:rsid w:val="00EB200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535D3"/>
  <w15:chartTrackingRefBased/>
  <w15:docId w15:val="{47B9FE9A-43C6-44C8-BBD8-C4DB1B31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2021-04-05T20:45:00Z</dcterms:created>
  <dcterms:modified xsi:type="dcterms:W3CDTF">2021-04-05T20:46:00Z</dcterms:modified>
</cp:coreProperties>
</file>