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F33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GODRYVY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(fl.1427)</w:t>
      </w:r>
    </w:p>
    <w:p w:rsidR="00A92F33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92F33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2F33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2F33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Barripper, Cornwall, by the Bishop.</w:t>
      </w:r>
    </w:p>
    <w:p w:rsidR="00A92F33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had a dispensation, having been born of an unmarried man and an </w:t>
      </w:r>
    </w:p>
    <w:p w:rsidR="00A92F33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unmarried woman.</w:t>
      </w:r>
      <w:bookmarkStart w:id="0" w:name="_GoBack"/>
      <w:bookmarkEnd w:id="0"/>
    </w:p>
    <w:p w:rsidR="00A92F33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p.112)</w:t>
      </w:r>
    </w:p>
    <w:p w:rsidR="00A92F33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2F33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2F33" w:rsidRPr="00C54827" w:rsidRDefault="00A92F33" w:rsidP="00A92F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</w:p>
    <w:p w:rsidR="006B2F86" w:rsidRPr="00A92F33" w:rsidRDefault="00A92F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92F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F33" w:rsidRDefault="00A92F33" w:rsidP="00E71FC3">
      <w:pPr>
        <w:spacing w:after="0" w:line="240" w:lineRule="auto"/>
      </w:pPr>
      <w:r>
        <w:separator/>
      </w:r>
    </w:p>
  </w:endnote>
  <w:endnote w:type="continuationSeparator" w:id="0">
    <w:p w:rsidR="00A92F33" w:rsidRDefault="00A92F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F33" w:rsidRDefault="00A92F33" w:rsidP="00E71FC3">
      <w:pPr>
        <w:spacing w:after="0" w:line="240" w:lineRule="auto"/>
      </w:pPr>
      <w:r>
        <w:separator/>
      </w:r>
    </w:p>
  </w:footnote>
  <w:footnote w:type="continuationSeparator" w:id="0">
    <w:p w:rsidR="00A92F33" w:rsidRDefault="00A92F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33"/>
    <w:rsid w:val="00A92F3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CE826"/>
  <w15:chartTrackingRefBased/>
  <w15:docId w15:val="{09DD8EB8-F35C-4C18-B206-0F79902B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2016-06-02T08:22:00Z</dcterms:created>
  <dcterms:modified xsi:type="dcterms:W3CDTF">2016-06-02T08:24:00Z</dcterms:modified>
</cp:coreProperties>
</file>