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4023F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246F1FF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</w:p>
    <w:p w14:paraId="66BE8592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</w:p>
    <w:p w14:paraId="36172C3F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May1401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Cambridgeshire and Huntingdonshire.</w:t>
      </w:r>
    </w:p>
    <w:p w14:paraId="3209508B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 1399-1405 p.90)</w:t>
      </w:r>
    </w:p>
    <w:p w14:paraId="2A63AE4D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</w:p>
    <w:p w14:paraId="4D229697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</w:p>
    <w:p w14:paraId="42F7F7CC" w14:textId="77777777" w:rsidR="00021A11" w:rsidRDefault="00021A11" w:rsidP="00021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2021</w:t>
      </w:r>
    </w:p>
    <w:p w14:paraId="3D3B22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1A291" w14:textId="77777777" w:rsidR="00021A11" w:rsidRDefault="00021A11" w:rsidP="009139A6">
      <w:r>
        <w:separator/>
      </w:r>
    </w:p>
  </w:endnote>
  <w:endnote w:type="continuationSeparator" w:id="0">
    <w:p w14:paraId="66B82C22" w14:textId="77777777" w:rsidR="00021A11" w:rsidRDefault="00021A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937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3C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30D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BAB1D" w14:textId="77777777" w:rsidR="00021A11" w:rsidRDefault="00021A11" w:rsidP="009139A6">
      <w:r>
        <w:separator/>
      </w:r>
    </w:p>
  </w:footnote>
  <w:footnote w:type="continuationSeparator" w:id="0">
    <w:p w14:paraId="14EEFEB9" w14:textId="77777777" w:rsidR="00021A11" w:rsidRDefault="00021A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F9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A43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7F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11"/>
    <w:rsid w:val="00021A1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27E5C"/>
  <w15:chartTrackingRefBased/>
  <w15:docId w15:val="{1DC6E98B-5DFE-4276-BB42-242B4050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A1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2021-04-27T08:39:00Z</dcterms:created>
  <dcterms:modified xsi:type="dcterms:W3CDTF">2021-04-27T08:40:00Z</dcterms:modified>
</cp:coreProperties>
</file>