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0C17C" w14:textId="77777777" w:rsidR="00476EEE" w:rsidRDefault="00476EEE" w:rsidP="00476E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 GODMAN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43FB72A3" w14:textId="77777777" w:rsidR="00476EEE" w:rsidRDefault="00476EEE" w:rsidP="00476E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Shaftesbury.</w:t>
      </w:r>
    </w:p>
    <w:p w14:paraId="2069A0B9" w14:textId="77777777" w:rsidR="00476EEE" w:rsidRDefault="00476EEE" w:rsidP="00476EEE">
      <w:pPr>
        <w:pStyle w:val="NoSpacing"/>
        <w:rPr>
          <w:rFonts w:cs="Times New Roman"/>
          <w:szCs w:val="24"/>
        </w:rPr>
      </w:pPr>
    </w:p>
    <w:p w14:paraId="0F4793F4" w14:textId="77777777" w:rsidR="00476EEE" w:rsidRDefault="00476EEE" w:rsidP="00476EEE">
      <w:pPr>
        <w:pStyle w:val="NoSpacing"/>
        <w:rPr>
          <w:rFonts w:cs="Times New Roman"/>
          <w:szCs w:val="24"/>
        </w:rPr>
      </w:pPr>
    </w:p>
    <w:p w14:paraId="4803BAB4" w14:textId="77777777" w:rsidR="00476EEE" w:rsidRDefault="00476EEE" w:rsidP="00476E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>Mayor.</w:t>
      </w:r>
    </w:p>
    <w:p w14:paraId="521E54AB" w14:textId="77777777" w:rsidR="00476EEE" w:rsidRDefault="00476EEE" w:rsidP="00476E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Municipal Records of the Borough of Shaftesbury” by Charles </w:t>
      </w:r>
    </w:p>
    <w:p w14:paraId="70A316AF" w14:textId="77777777" w:rsidR="00476EEE" w:rsidRDefault="00476EEE" w:rsidP="00476EE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Herbert Mayo, pub.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C.Sawtell</w:t>
      </w:r>
      <w:proofErr w:type="spellEnd"/>
      <w:proofErr w:type="gramEnd"/>
      <w:r>
        <w:rPr>
          <w:rFonts w:cs="Times New Roman"/>
          <w:szCs w:val="24"/>
        </w:rPr>
        <w:t xml:space="preserve"> The Parade, Sherborne, 1889 p.43)</w:t>
      </w:r>
    </w:p>
    <w:p w14:paraId="3BAA2D5D" w14:textId="77777777" w:rsidR="00476EEE" w:rsidRDefault="00476EEE" w:rsidP="00476E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Mayor again.   (ibid.)</w:t>
      </w:r>
    </w:p>
    <w:p w14:paraId="0A9B10F2" w14:textId="77777777" w:rsidR="00476EEE" w:rsidRDefault="00476EEE" w:rsidP="00476EEE">
      <w:pPr>
        <w:pStyle w:val="NoSpacing"/>
        <w:ind w:left="720" w:firstLine="720"/>
        <w:rPr>
          <w:rFonts w:cs="Times New Roman"/>
          <w:szCs w:val="24"/>
        </w:rPr>
      </w:pPr>
    </w:p>
    <w:p w14:paraId="79E5C451" w14:textId="77777777" w:rsidR="00476EEE" w:rsidRDefault="00476EEE" w:rsidP="00476EEE">
      <w:pPr>
        <w:pStyle w:val="NoSpacing"/>
        <w:ind w:left="720" w:firstLine="720"/>
        <w:rPr>
          <w:rFonts w:cs="Times New Roman"/>
          <w:szCs w:val="24"/>
        </w:rPr>
      </w:pPr>
    </w:p>
    <w:p w14:paraId="7EA93E4D" w14:textId="77777777" w:rsidR="00476EEE" w:rsidRDefault="00476EEE" w:rsidP="00476E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2024</w:t>
      </w:r>
    </w:p>
    <w:p w14:paraId="7AB49E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7E627" w14:textId="77777777" w:rsidR="00476EEE" w:rsidRDefault="00476EEE" w:rsidP="009139A6">
      <w:r>
        <w:separator/>
      </w:r>
    </w:p>
  </w:endnote>
  <w:endnote w:type="continuationSeparator" w:id="0">
    <w:p w14:paraId="0F61E732" w14:textId="77777777" w:rsidR="00476EEE" w:rsidRDefault="00476E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51C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B5C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3A0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41EFF1" w14:textId="77777777" w:rsidR="00476EEE" w:rsidRDefault="00476EEE" w:rsidP="009139A6">
      <w:r>
        <w:separator/>
      </w:r>
    </w:p>
  </w:footnote>
  <w:footnote w:type="continuationSeparator" w:id="0">
    <w:p w14:paraId="21B69ED1" w14:textId="77777777" w:rsidR="00476EEE" w:rsidRDefault="00476E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9BD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BE9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2A7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EE"/>
    <w:rsid w:val="000666E0"/>
    <w:rsid w:val="002510B7"/>
    <w:rsid w:val="00270799"/>
    <w:rsid w:val="00476EE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562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1955E"/>
  <w15:chartTrackingRefBased/>
  <w15:docId w15:val="{A757EFD1-B10A-48B0-AFFD-BBEA3795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2024-11-14T21:13:00Z</dcterms:created>
  <dcterms:modified xsi:type="dcterms:W3CDTF">2024-11-14T21:14:00Z</dcterms:modified>
</cp:coreProperties>
</file>