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95F" w:rsidRDefault="007F395F" w:rsidP="007F395F">
      <w:pPr>
        <w:rPr>
          <w:rStyle w:val="s1"/>
        </w:rPr>
      </w:pPr>
      <w:r>
        <w:rPr>
          <w:rStyle w:val="s1"/>
          <w:u w:val="single"/>
        </w:rPr>
        <w:t>Margaret GODMAN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F395F" w:rsidRDefault="007F395F" w:rsidP="007F395F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Hoxne</w:t>
      </w:r>
      <w:proofErr w:type="spellEnd"/>
      <w:r>
        <w:rPr>
          <w:rStyle w:val="s1"/>
        </w:rPr>
        <w:t>, Suffolk. Widow.</w:t>
      </w: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  <w:r>
        <w:rPr>
          <w:rStyle w:val="s1"/>
        </w:rPr>
        <w:t>= John.</w:t>
      </w:r>
    </w:p>
    <w:p w:rsidR="007F395F" w:rsidRDefault="007F395F" w:rsidP="007F395F">
      <w:pPr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17)</w:t>
      </w: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   (ibid.)</w:t>
      </w: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</w:p>
    <w:p w:rsidR="007F395F" w:rsidRDefault="007F395F" w:rsidP="007F395F">
      <w:pPr>
        <w:rPr>
          <w:rStyle w:val="s1"/>
        </w:rPr>
      </w:pPr>
      <w:r>
        <w:rPr>
          <w:rStyle w:val="s1"/>
        </w:rPr>
        <w:t>22 May 2017</w:t>
      </w:r>
    </w:p>
    <w:p w:rsidR="006B2F86" w:rsidRPr="00E71FC3" w:rsidRDefault="007F39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95F" w:rsidRDefault="007F395F" w:rsidP="00E71FC3">
      <w:r>
        <w:separator/>
      </w:r>
    </w:p>
  </w:endnote>
  <w:endnote w:type="continuationSeparator" w:id="0">
    <w:p w:rsidR="007F395F" w:rsidRDefault="007F39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95F" w:rsidRDefault="007F395F" w:rsidP="00E71FC3">
      <w:r>
        <w:separator/>
      </w:r>
    </w:p>
  </w:footnote>
  <w:footnote w:type="continuationSeparator" w:id="0">
    <w:p w:rsidR="007F395F" w:rsidRDefault="007F39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5F"/>
    <w:rsid w:val="001A7C09"/>
    <w:rsid w:val="00577BD5"/>
    <w:rsid w:val="00656CBA"/>
    <w:rsid w:val="006A1F77"/>
    <w:rsid w:val="00733BE7"/>
    <w:rsid w:val="007F39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B80DF-3B19-4E82-9372-4F81AFF1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F39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F395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F395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2017-05-29T19:55:00Z</dcterms:created>
  <dcterms:modified xsi:type="dcterms:W3CDTF">2017-05-29T19:56:00Z</dcterms:modified>
</cp:coreProperties>
</file>