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EDE3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18FED67D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Lichfield, Staffordshire. Chapman.</w:t>
      </w:r>
    </w:p>
    <w:p w14:paraId="037735A8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522302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15C74F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Strangelford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account as receiver against him,</w:t>
      </w:r>
    </w:p>
    <w:p w14:paraId="278C1BC2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Wedon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Tutbury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Lichfield(q.v.) and Richard </w:t>
      </w:r>
    </w:p>
    <w:p w14:paraId="4511B732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3ADCB36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59AC7C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3AF109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D8D88" w14:textId="77777777" w:rsidR="00912D74" w:rsidRDefault="00912D74" w:rsidP="00912D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June 2022</w:t>
      </w:r>
    </w:p>
    <w:p w14:paraId="0868FC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9C04D" w14:textId="77777777" w:rsidR="00912D74" w:rsidRDefault="00912D74" w:rsidP="009139A6">
      <w:r>
        <w:separator/>
      </w:r>
    </w:p>
  </w:endnote>
  <w:endnote w:type="continuationSeparator" w:id="0">
    <w:p w14:paraId="6BF58275" w14:textId="77777777" w:rsidR="00912D74" w:rsidRDefault="00912D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AB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C3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91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074DF" w14:textId="77777777" w:rsidR="00912D74" w:rsidRDefault="00912D74" w:rsidP="009139A6">
      <w:r>
        <w:separator/>
      </w:r>
    </w:p>
  </w:footnote>
  <w:footnote w:type="continuationSeparator" w:id="0">
    <w:p w14:paraId="602FA84D" w14:textId="77777777" w:rsidR="00912D74" w:rsidRDefault="00912D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F8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686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F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74"/>
    <w:rsid w:val="000666E0"/>
    <w:rsid w:val="002510B7"/>
    <w:rsid w:val="005C130B"/>
    <w:rsid w:val="00826F5C"/>
    <w:rsid w:val="00912D7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E8B5C"/>
  <w15:chartTrackingRefBased/>
  <w15:docId w15:val="{FFD3983E-573D-4E08-90AC-217C1D89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2D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2022-06-25T10:26:00Z</dcterms:created>
  <dcterms:modified xsi:type="dcterms:W3CDTF">2022-06-25T10:26:00Z</dcterms:modified>
</cp:coreProperties>
</file>