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280B7" w14:textId="77777777" w:rsidR="007F0893" w:rsidRDefault="007F0893" w:rsidP="007F0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Arthur GODMAN</w:t>
      </w:r>
      <w:r>
        <w:rPr>
          <w:rFonts w:cs="Times New Roman"/>
          <w:szCs w:val="24"/>
        </w:rPr>
        <w:t xml:space="preserve">      (fl.1484)</w:t>
      </w:r>
    </w:p>
    <w:p w14:paraId="5310D142" w14:textId="77777777" w:rsidR="007F0893" w:rsidRDefault="007F0893" w:rsidP="007F0893">
      <w:pPr>
        <w:pStyle w:val="NoSpacing"/>
        <w:rPr>
          <w:rFonts w:cs="Times New Roman"/>
          <w:szCs w:val="24"/>
        </w:rPr>
      </w:pPr>
    </w:p>
    <w:p w14:paraId="4738B694" w14:textId="77777777" w:rsidR="007F0893" w:rsidRDefault="007F0893" w:rsidP="007F0893">
      <w:pPr>
        <w:pStyle w:val="NoSpacing"/>
        <w:rPr>
          <w:rFonts w:cs="Times New Roman"/>
          <w:szCs w:val="24"/>
        </w:rPr>
      </w:pPr>
    </w:p>
    <w:p w14:paraId="65C1314B" w14:textId="77777777" w:rsidR="007F0893" w:rsidRDefault="007F0893" w:rsidP="007F0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was a juror on the inquisition post mortem held in Lewes, Sussex,</w:t>
      </w:r>
    </w:p>
    <w:p w14:paraId="3F8CE8CE" w14:textId="77777777" w:rsidR="007F0893" w:rsidRDefault="007F0893" w:rsidP="007F0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Margery Bessell(q.v.).</w:t>
      </w:r>
    </w:p>
    <w:p w14:paraId="1BCC0985" w14:textId="77777777" w:rsidR="007F0893" w:rsidRDefault="007F0893" w:rsidP="007F089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7D95EF41" w14:textId="77777777" w:rsidR="007F0893" w:rsidRDefault="007F0893" w:rsidP="007F089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p.66)</w:t>
      </w:r>
    </w:p>
    <w:p w14:paraId="1A120BB8" w14:textId="77777777" w:rsidR="00382C3A" w:rsidRDefault="00382C3A" w:rsidP="00382C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Sep.1484</w:t>
      </w:r>
      <w:r>
        <w:rPr>
          <w:rFonts w:cs="Times New Roman"/>
          <w:szCs w:val="24"/>
        </w:rPr>
        <w:tab/>
        <w:t>He was a juror on the inquisition post mortem held in Lewes, Sussex,</w:t>
      </w:r>
    </w:p>
    <w:p w14:paraId="41586158" w14:textId="77777777" w:rsidR="00382C3A" w:rsidRDefault="00382C3A" w:rsidP="00382C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landholdings of William Belknap(q.v.).</w:t>
      </w:r>
    </w:p>
    <w:p w14:paraId="769B3C17" w14:textId="77777777" w:rsidR="00382C3A" w:rsidRDefault="00382C3A" w:rsidP="00382C3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5A08AE42" w14:textId="526482D1" w:rsidR="00382C3A" w:rsidRDefault="00382C3A" w:rsidP="00382C3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p.110)</w:t>
      </w:r>
    </w:p>
    <w:p w14:paraId="7C089CCD" w14:textId="77777777" w:rsidR="007F0893" w:rsidRDefault="007F0893" w:rsidP="007F0893">
      <w:pPr>
        <w:pStyle w:val="NoSpacing"/>
        <w:rPr>
          <w:rFonts w:eastAsia="Times New Roman" w:cs="Times New Roman"/>
          <w:szCs w:val="24"/>
        </w:rPr>
      </w:pPr>
    </w:p>
    <w:p w14:paraId="71745EFA" w14:textId="77777777" w:rsidR="007F0893" w:rsidRDefault="007F0893" w:rsidP="007F0893">
      <w:pPr>
        <w:pStyle w:val="NoSpacing"/>
        <w:rPr>
          <w:rFonts w:eastAsia="Times New Roman" w:cs="Times New Roman"/>
          <w:szCs w:val="24"/>
        </w:rPr>
      </w:pPr>
    </w:p>
    <w:p w14:paraId="186C9C6D" w14:textId="77777777" w:rsidR="007F0893" w:rsidRDefault="007F0893" w:rsidP="007F08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 2023</w:t>
      </w:r>
    </w:p>
    <w:p w14:paraId="6E19A3BD" w14:textId="2B2F4EB9" w:rsidR="00382C3A" w:rsidRDefault="00382C3A" w:rsidP="007F08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2024</w:t>
      </w:r>
    </w:p>
    <w:p w14:paraId="4166F5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AD59D" w14:textId="77777777" w:rsidR="007F0893" w:rsidRDefault="007F0893" w:rsidP="009139A6">
      <w:r>
        <w:separator/>
      </w:r>
    </w:p>
  </w:endnote>
  <w:endnote w:type="continuationSeparator" w:id="0">
    <w:p w14:paraId="78983EA3" w14:textId="77777777" w:rsidR="007F0893" w:rsidRDefault="007F08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1D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D29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CEE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66CE0" w14:textId="77777777" w:rsidR="007F0893" w:rsidRDefault="007F0893" w:rsidP="009139A6">
      <w:r>
        <w:separator/>
      </w:r>
    </w:p>
  </w:footnote>
  <w:footnote w:type="continuationSeparator" w:id="0">
    <w:p w14:paraId="5097D061" w14:textId="77777777" w:rsidR="007F0893" w:rsidRDefault="007F08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62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CDC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A0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893"/>
    <w:rsid w:val="000666E0"/>
    <w:rsid w:val="002510B7"/>
    <w:rsid w:val="00382C3A"/>
    <w:rsid w:val="005C130B"/>
    <w:rsid w:val="007F089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52B8"/>
  <w15:chartTrackingRefBased/>
  <w15:docId w15:val="{40C97CF9-1769-4A80-930F-4B2A53E1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2023-05-31T19:12:00Z</dcterms:created>
  <dcterms:modified xsi:type="dcterms:W3CDTF">2024-04-25T09:54:00Z</dcterms:modified>
</cp:coreProperties>
</file>