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4BEC2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GODFELAWE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0006E548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Southampton. Yeoman.</w:t>
      </w:r>
    </w:p>
    <w:p w14:paraId="2396B59A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1A27F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83C98B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Ludlowe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</w:t>
      </w:r>
    </w:p>
    <w:p w14:paraId="7CD78015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debt of 20 marks.   (C.P.R. 1467-77 p.5)</w:t>
      </w:r>
    </w:p>
    <w:p w14:paraId="7259945F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9DEC55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06167" w14:textId="77777777" w:rsidR="00AC4281" w:rsidRDefault="00AC4281" w:rsidP="00AC4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2021</w:t>
      </w:r>
    </w:p>
    <w:p w14:paraId="2AD0D3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A3AEEC" w14:textId="77777777" w:rsidR="00AC4281" w:rsidRDefault="00AC4281" w:rsidP="009139A6">
      <w:r>
        <w:separator/>
      </w:r>
    </w:p>
  </w:endnote>
  <w:endnote w:type="continuationSeparator" w:id="0">
    <w:p w14:paraId="7A013B20" w14:textId="77777777" w:rsidR="00AC4281" w:rsidRDefault="00AC42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316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0F4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21D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197B9" w14:textId="77777777" w:rsidR="00AC4281" w:rsidRDefault="00AC4281" w:rsidP="009139A6">
      <w:r>
        <w:separator/>
      </w:r>
    </w:p>
  </w:footnote>
  <w:footnote w:type="continuationSeparator" w:id="0">
    <w:p w14:paraId="2E901FEE" w14:textId="77777777" w:rsidR="00AC4281" w:rsidRDefault="00AC42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749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578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28C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81"/>
    <w:rsid w:val="000666E0"/>
    <w:rsid w:val="002510B7"/>
    <w:rsid w:val="005C130B"/>
    <w:rsid w:val="00826F5C"/>
    <w:rsid w:val="009139A6"/>
    <w:rsid w:val="009448BB"/>
    <w:rsid w:val="00A3176C"/>
    <w:rsid w:val="00AC4281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7369"/>
  <w15:chartTrackingRefBased/>
  <w15:docId w15:val="{6DE7B9A9-C303-4A57-BFC7-9D5E56AD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2021-04-07T12:47:00Z</dcterms:created>
  <dcterms:modified xsi:type="dcterms:W3CDTF">2021-04-07T12:50:00Z</dcterms:modified>
</cp:coreProperties>
</file>