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E95F1" w14:textId="77777777" w:rsidR="000575E2" w:rsidRDefault="000575E2" w:rsidP="000575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GODEYER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fl.1416)</w:t>
      </w:r>
    </w:p>
    <w:p w14:paraId="2CAB04E9" w14:textId="77777777" w:rsidR="000575E2" w:rsidRDefault="000575E2" w:rsidP="000575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Whatburgh</w:t>
      </w:r>
      <w:proofErr w:type="spellEnd"/>
      <w:r>
        <w:rPr>
          <w:rFonts w:cs="Times New Roman"/>
          <w:szCs w:val="24"/>
        </w:rPr>
        <w:t>. Husbandman.</w:t>
      </w:r>
    </w:p>
    <w:p w14:paraId="37E827A0" w14:textId="77777777" w:rsidR="000575E2" w:rsidRDefault="000575E2" w:rsidP="000575E2">
      <w:pPr>
        <w:pStyle w:val="NoSpacing"/>
        <w:rPr>
          <w:rFonts w:cs="Times New Roman"/>
          <w:szCs w:val="24"/>
        </w:rPr>
      </w:pPr>
    </w:p>
    <w:p w14:paraId="6044FBD1" w14:textId="77777777" w:rsidR="000575E2" w:rsidRDefault="000575E2" w:rsidP="000575E2">
      <w:pPr>
        <w:pStyle w:val="NoSpacing"/>
        <w:rPr>
          <w:rFonts w:cs="Times New Roman"/>
          <w:szCs w:val="24"/>
        </w:rPr>
      </w:pPr>
    </w:p>
    <w:p w14:paraId="517D60D5" w14:textId="77777777" w:rsidR="000575E2" w:rsidRDefault="000575E2" w:rsidP="000575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 xml:space="preserve">Roger Rokeby(q.v.) brought a plaint of debt against him and </w:t>
      </w:r>
      <w:proofErr w:type="gramStart"/>
      <w:r>
        <w:rPr>
          <w:rFonts w:cs="Times New Roman"/>
          <w:szCs w:val="24"/>
        </w:rPr>
        <w:t>Henry</w:t>
      </w:r>
      <w:proofErr w:type="gramEnd"/>
    </w:p>
    <w:p w14:paraId="51F8B866" w14:textId="77777777" w:rsidR="000575E2" w:rsidRDefault="000575E2" w:rsidP="000575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Godeyer</w:t>
      </w:r>
      <w:proofErr w:type="spellEnd"/>
      <w:r>
        <w:rPr>
          <w:rFonts w:cs="Times New Roman"/>
          <w:szCs w:val="24"/>
        </w:rPr>
        <w:t xml:space="preserve"> of Leicester(q.v.).</w:t>
      </w:r>
    </w:p>
    <w:p w14:paraId="4DC705E8" w14:textId="77777777" w:rsidR="000575E2" w:rsidRDefault="000575E2" w:rsidP="000575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06525">
          <w:rPr>
            <w:rStyle w:val="Hyperlink"/>
            <w:rFonts w:cs="Times New Roman"/>
            <w:szCs w:val="24"/>
          </w:rPr>
          <w:t>https://waalt.uh.edu/index.php/CP40/621</w:t>
        </w:r>
      </w:hyperlink>
      <w:r>
        <w:rPr>
          <w:rFonts w:cs="Times New Roman"/>
          <w:szCs w:val="24"/>
        </w:rPr>
        <w:t xml:space="preserve"> )</w:t>
      </w:r>
    </w:p>
    <w:p w14:paraId="673A81DA" w14:textId="77777777" w:rsidR="000575E2" w:rsidRDefault="000575E2" w:rsidP="000575E2">
      <w:pPr>
        <w:pStyle w:val="NoSpacing"/>
        <w:rPr>
          <w:rFonts w:cs="Times New Roman"/>
          <w:szCs w:val="24"/>
        </w:rPr>
      </w:pPr>
    </w:p>
    <w:p w14:paraId="4A94699A" w14:textId="77777777" w:rsidR="000575E2" w:rsidRDefault="000575E2" w:rsidP="000575E2">
      <w:pPr>
        <w:pStyle w:val="NoSpacing"/>
        <w:rPr>
          <w:rFonts w:cs="Times New Roman"/>
          <w:szCs w:val="24"/>
        </w:rPr>
      </w:pPr>
    </w:p>
    <w:p w14:paraId="3AA417E1" w14:textId="77777777" w:rsidR="000575E2" w:rsidRDefault="000575E2" w:rsidP="000575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2023</w:t>
      </w:r>
    </w:p>
    <w:p w14:paraId="2FCDDF1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E602D" w14:textId="77777777" w:rsidR="000575E2" w:rsidRDefault="000575E2" w:rsidP="009139A6">
      <w:r>
        <w:separator/>
      </w:r>
    </w:p>
  </w:endnote>
  <w:endnote w:type="continuationSeparator" w:id="0">
    <w:p w14:paraId="29CF6956" w14:textId="77777777" w:rsidR="000575E2" w:rsidRDefault="000575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08B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FA7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6FB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56149" w14:textId="77777777" w:rsidR="000575E2" w:rsidRDefault="000575E2" w:rsidP="009139A6">
      <w:r>
        <w:separator/>
      </w:r>
    </w:p>
  </w:footnote>
  <w:footnote w:type="continuationSeparator" w:id="0">
    <w:p w14:paraId="3D91B92E" w14:textId="77777777" w:rsidR="000575E2" w:rsidRDefault="000575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69E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9B9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C51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5E2"/>
    <w:rsid w:val="000575E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DB3FE"/>
  <w15:chartTrackingRefBased/>
  <w15:docId w15:val="{84668944-6CCB-4D81-9489-4F45A04BF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575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2023-06-12T08:09:00Z</dcterms:created>
  <dcterms:modified xsi:type="dcterms:W3CDTF">2023-06-12T08:09:00Z</dcterms:modified>
</cp:coreProperties>
</file>