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2D9F8" w14:textId="77777777" w:rsidR="002D096F" w:rsidRDefault="002D096F" w:rsidP="002D09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GODEYER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1210E812" w14:textId="77777777" w:rsidR="002D096F" w:rsidRDefault="002D096F" w:rsidP="002D09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Brasier.</w:t>
      </w:r>
    </w:p>
    <w:p w14:paraId="2DA3C060" w14:textId="77777777" w:rsidR="002D096F" w:rsidRDefault="002D096F" w:rsidP="002D096F">
      <w:pPr>
        <w:pStyle w:val="NoSpacing"/>
        <w:rPr>
          <w:rFonts w:cs="Times New Roman"/>
          <w:szCs w:val="24"/>
        </w:rPr>
      </w:pPr>
    </w:p>
    <w:p w14:paraId="7E17E170" w14:textId="77777777" w:rsidR="002D096F" w:rsidRDefault="002D096F" w:rsidP="002D096F">
      <w:pPr>
        <w:pStyle w:val="NoSpacing"/>
        <w:rPr>
          <w:rFonts w:cs="Times New Roman"/>
          <w:szCs w:val="24"/>
        </w:rPr>
      </w:pPr>
    </w:p>
    <w:p w14:paraId="75307939" w14:textId="77777777" w:rsidR="002D096F" w:rsidRDefault="002D096F" w:rsidP="002D09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 xml:space="preserve">Roger Rokeby(q.v.) brought a plaint of debt against him and </w:t>
      </w:r>
      <w:proofErr w:type="gramStart"/>
      <w:r>
        <w:rPr>
          <w:rFonts w:cs="Times New Roman"/>
          <w:szCs w:val="24"/>
        </w:rPr>
        <w:t>William</w:t>
      </w:r>
      <w:proofErr w:type="gramEnd"/>
    </w:p>
    <w:p w14:paraId="5FA78381" w14:textId="77777777" w:rsidR="002D096F" w:rsidRDefault="002D096F" w:rsidP="002D09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Godeyer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Whatburgh</w:t>
      </w:r>
      <w:proofErr w:type="spellEnd"/>
      <w:r>
        <w:rPr>
          <w:rFonts w:cs="Times New Roman"/>
          <w:szCs w:val="24"/>
        </w:rPr>
        <w:t>(q.v.).</w:t>
      </w:r>
    </w:p>
    <w:p w14:paraId="386CD92F" w14:textId="77777777" w:rsidR="002D096F" w:rsidRDefault="002D096F" w:rsidP="002D09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06525">
          <w:rPr>
            <w:rStyle w:val="Hyperlink"/>
            <w:rFonts w:cs="Times New Roman"/>
            <w:szCs w:val="24"/>
          </w:rPr>
          <w:t>https://waalt.uh.edu/index.php/CP40/621</w:t>
        </w:r>
      </w:hyperlink>
      <w:r>
        <w:rPr>
          <w:rFonts w:cs="Times New Roman"/>
          <w:szCs w:val="24"/>
        </w:rPr>
        <w:t xml:space="preserve"> )</w:t>
      </w:r>
    </w:p>
    <w:p w14:paraId="42D4BA70" w14:textId="77777777" w:rsidR="002D096F" w:rsidRDefault="002D096F" w:rsidP="002D096F">
      <w:pPr>
        <w:pStyle w:val="NoSpacing"/>
        <w:rPr>
          <w:rFonts w:cs="Times New Roman"/>
          <w:szCs w:val="24"/>
        </w:rPr>
      </w:pPr>
    </w:p>
    <w:p w14:paraId="760136C5" w14:textId="77777777" w:rsidR="002D096F" w:rsidRDefault="002D096F" w:rsidP="002D096F">
      <w:pPr>
        <w:pStyle w:val="NoSpacing"/>
        <w:rPr>
          <w:rFonts w:cs="Times New Roman"/>
          <w:szCs w:val="24"/>
        </w:rPr>
      </w:pPr>
    </w:p>
    <w:p w14:paraId="279F2CD6" w14:textId="77777777" w:rsidR="002D096F" w:rsidRDefault="002D096F" w:rsidP="002D09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2023</w:t>
      </w:r>
    </w:p>
    <w:p w14:paraId="2B1AB2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C195D" w14:textId="77777777" w:rsidR="002D096F" w:rsidRDefault="002D096F" w:rsidP="009139A6">
      <w:r>
        <w:separator/>
      </w:r>
    </w:p>
  </w:endnote>
  <w:endnote w:type="continuationSeparator" w:id="0">
    <w:p w14:paraId="7DEB74F4" w14:textId="77777777" w:rsidR="002D096F" w:rsidRDefault="002D09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672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226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424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18F70" w14:textId="77777777" w:rsidR="002D096F" w:rsidRDefault="002D096F" w:rsidP="009139A6">
      <w:r>
        <w:separator/>
      </w:r>
    </w:p>
  </w:footnote>
  <w:footnote w:type="continuationSeparator" w:id="0">
    <w:p w14:paraId="2FC0D06F" w14:textId="77777777" w:rsidR="002D096F" w:rsidRDefault="002D09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71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CD7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176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6F"/>
    <w:rsid w:val="000666E0"/>
    <w:rsid w:val="002510B7"/>
    <w:rsid w:val="002D096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3E22E"/>
  <w15:chartTrackingRefBased/>
  <w15:docId w15:val="{D146C838-B46A-4256-BC9F-77B5A147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09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2023-06-13T07:59:00Z</dcterms:created>
  <dcterms:modified xsi:type="dcterms:W3CDTF">2023-06-13T07:59:00Z</dcterms:modified>
</cp:coreProperties>
</file>