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089185" w14:textId="77777777" w:rsidR="000F5935" w:rsidRDefault="000F5935" w:rsidP="000F59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GODEWYN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fl.1413)</w:t>
      </w:r>
    </w:p>
    <w:p w14:paraId="6DC356A8" w14:textId="77777777" w:rsidR="000F5935" w:rsidRDefault="000F5935" w:rsidP="000F59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E065D6" w14:textId="77777777" w:rsidR="000F5935" w:rsidRDefault="000F5935" w:rsidP="000F59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AFB7DB" w14:textId="77777777" w:rsidR="000F5935" w:rsidRDefault="000F5935" w:rsidP="000F59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Apr.1413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Gloucester into lands</w:t>
      </w:r>
    </w:p>
    <w:p w14:paraId="602D22CD" w14:textId="77777777" w:rsidR="000F5935" w:rsidRDefault="000F5935" w:rsidP="000F59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Robert, Lord Ferrers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Chartley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3E9CEEEF" w14:textId="77777777" w:rsidR="000F5935" w:rsidRDefault="000F5935" w:rsidP="000F59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20-36)</w:t>
      </w:r>
    </w:p>
    <w:p w14:paraId="25872636" w14:textId="77777777" w:rsidR="000F5935" w:rsidRDefault="000F5935" w:rsidP="000F59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D1A1DC" w14:textId="77777777" w:rsidR="000F5935" w:rsidRDefault="000F5935" w:rsidP="000F59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3B5043" w14:textId="77777777" w:rsidR="000F5935" w:rsidRDefault="000F5935" w:rsidP="000F59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March 2021</w:t>
      </w:r>
    </w:p>
    <w:p w14:paraId="5270A2BD" w14:textId="7B82DDEC" w:rsidR="00BA00AB" w:rsidRPr="000F5935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0F593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2BFD88" w14:textId="77777777" w:rsidR="000F5935" w:rsidRDefault="000F5935" w:rsidP="009139A6">
      <w:r>
        <w:separator/>
      </w:r>
    </w:p>
  </w:endnote>
  <w:endnote w:type="continuationSeparator" w:id="0">
    <w:p w14:paraId="4B50F31F" w14:textId="77777777" w:rsidR="000F5935" w:rsidRDefault="000F593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F44CE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B9CF9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3A698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20169C" w14:textId="77777777" w:rsidR="000F5935" w:rsidRDefault="000F5935" w:rsidP="009139A6">
      <w:r>
        <w:separator/>
      </w:r>
    </w:p>
  </w:footnote>
  <w:footnote w:type="continuationSeparator" w:id="0">
    <w:p w14:paraId="006915DF" w14:textId="77777777" w:rsidR="000F5935" w:rsidRDefault="000F593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6C006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C9237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D81A2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935"/>
    <w:rsid w:val="000666E0"/>
    <w:rsid w:val="000F5935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D7A7A"/>
  <w15:chartTrackingRefBased/>
  <w15:docId w15:val="{3573D639-8363-4FC2-85B2-F3BD4AC5C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2021-03-21T17:37:00Z</dcterms:created>
  <dcterms:modified xsi:type="dcterms:W3CDTF">2021-03-21T17:39:00Z</dcterms:modified>
</cp:coreProperties>
</file>