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E0DA8" w14:textId="0A8C8140" w:rsidR="006B2F86" w:rsidRDefault="004A7D0F" w:rsidP="00E71FC3">
      <w:pPr>
        <w:pStyle w:val="NoSpacing"/>
      </w:pPr>
      <w:r>
        <w:rPr>
          <w:u w:val="single"/>
        </w:rPr>
        <w:t>William GODEWYN</w:t>
      </w:r>
      <w:r>
        <w:t xml:space="preserve">   </w:t>
      </w:r>
      <w:proofErr w:type="gramStart"/>
      <w:r>
        <w:t xml:space="preserve">   (</w:t>
      </w:r>
      <w:proofErr w:type="gramEnd"/>
      <w:r>
        <w:t>d.1443)</w:t>
      </w:r>
    </w:p>
    <w:p w14:paraId="4B472BCF" w14:textId="04688533" w:rsidR="004A7D0F" w:rsidRDefault="004A7D0F" w:rsidP="00E71FC3">
      <w:pPr>
        <w:pStyle w:val="NoSpacing"/>
      </w:pPr>
    </w:p>
    <w:p w14:paraId="38CA9AFE" w14:textId="4FA8D538" w:rsidR="004A7D0F" w:rsidRDefault="004A7D0F" w:rsidP="00E71FC3">
      <w:pPr>
        <w:pStyle w:val="NoSpacing"/>
      </w:pPr>
    </w:p>
    <w:p w14:paraId="1B08A21C" w14:textId="5BF073FC" w:rsidR="004A7D0F" w:rsidRDefault="004A7D0F" w:rsidP="00E71FC3">
      <w:pPr>
        <w:pStyle w:val="NoSpacing"/>
      </w:pPr>
      <w:r>
        <w:t>Son:   William(q.v.).</w:t>
      </w:r>
    </w:p>
    <w:p w14:paraId="329E7672" w14:textId="29812DDB" w:rsidR="004A7D0F" w:rsidRDefault="004A7D0F" w:rsidP="00E71FC3">
      <w:pPr>
        <w:pStyle w:val="NoSpacing"/>
      </w:pPr>
      <w:r>
        <w:t xml:space="preserve">(www.inquisitionspostmortem.ac.uk ref. </w:t>
      </w:r>
      <w:proofErr w:type="spellStart"/>
      <w:r>
        <w:t>eCIPM</w:t>
      </w:r>
      <w:proofErr w:type="spellEnd"/>
      <w:r>
        <w:t xml:space="preserve"> 26-36)</w:t>
      </w:r>
    </w:p>
    <w:p w14:paraId="5BC8EFCA" w14:textId="46A4124B" w:rsidR="004A7D0F" w:rsidRDefault="004A7D0F" w:rsidP="00E71FC3">
      <w:pPr>
        <w:pStyle w:val="NoSpacing"/>
      </w:pPr>
    </w:p>
    <w:p w14:paraId="1F5E8F08" w14:textId="09A1D9D6" w:rsidR="004A7D0F" w:rsidRDefault="004A7D0F" w:rsidP="00E71FC3">
      <w:pPr>
        <w:pStyle w:val="NoSpacing"/>
      </w:pPr>
    </w:p>
    <w:p w14:paraId="212E9580" w14:textId="68D285D5" w:rsidR="004A7D0F" w:rsidRDefault="004A7D0F" w:rsidP="00E71FC3">
      <w:pPr>
        <w:pStyle w:val="NoSpacing"/>
      </w:pPr>
      <w:r>
        <w:t>21 Apr.1443</w:t>
      </w:r>
      <w:r>
        <w:tab/>
        <w:t xml:space="preserve">He </w:t>
      </w:r>
      <w:proofErr w:type="gramStart"/>
      <w:r>
        <w:t>died</w:t>
      </w:r>
      <w:proofErr w:type="gramEnd"/>
      <w:r>
        <w:t xml:space="preserve"> and William inherited his lands.   (ibid.)</w:t>
      </w:r>
    </w:p>
    <w:p w14:paraId="6F653263" w14:textId="184B0364" w:rsidR="004A7D0F" w:rsidRDefault="004A7D0F" w:rsidP="00E71FC3">
      <w:pPr>
        <w:pStyle w:val="NoSpacing"/>
      </w:pPr>
    </w:p>
    <w:p w14:paraId="10CDDDE3" w14:textId="44C5F6AD" w:rsidR="004A7D0F" w:rsidRDefault="004A7D0F" w:rsidP="00E71FC3">
      <w:pPr>
        <w:pStyle w:val="NoSpacing"/>
      </w:pPr>
    </w:p>
    <w:p w14:paraId="799520F0" w14:textId="33FB3C77" w:rsidR="004A7D0F" w:rsidRPr="004A7D0F" w:rsidRDefault="004A7D0F" w:rsidP="00E71FC3">
      <w:pPr>
        <w:pStyle w:val="NoSpacing"/>
      </w:pPr>
      <w:r>
        <w:t>13 November 2018</w:t>
      </w:r>
      <w:bookmarkStart w:id="0" w:name="_GoBack"/>
      <w:bookmarkEnd w:id="0"/>
    </w:p>
    <w:sectPr w:rsidR="004A7D0F" w:rsidRPr="004A7D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95B26" w14:textId="77777777" w:rsidR="004A7D0F" w:rsidRDefault="004A7D0F" w:rsidP="00E71FC3">
      <w:pPr>
        <w:spacing w:after="0" w:line="240" w:lineRule="auto"/>
      </w:pPr>
      <w:r>
        <w:separator/>
      </w:r>
    </w:p>
  </w:endnote>
  <w:endnote w:type="continuationSeparator" w:id="0">
    <w:p w14:paraId="6480F2A3" w14:textId="77777777" w:rsidR="004A7D0F" w:rsidRDefault="004A7D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9B5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BB370" w14:textId="77777777" w:rsidR="004A7D0F" w:rsidRDefault="004A7D0F" w:rsidP="00E71FC3">
      <w:pPr>
        <w:spacing w:after="0" w:line="240" w:lineRule="auto"/>
      </w:pPr>
      <w:r>
        <w:separator/>
      </w:r>
    </w:p>
  </w:footnote>
  <w:footnote w:type="continuationSeparator" w:id="0">
    <w:p w14:paraId="4147DD9D" w14:textId="77777777" w:rsidR="004A7D0F" w:rsidRDefault="004A7D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0F"/>
    <w:rsid w:val="001A7C09"/>
    <w:rsid w:val="004A7D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CEC7A"/>
  <w15:chartTrackingRefBased/>
  <w15:docId w15:val="{816E3FCA-BA67-41B0-A9F7-C0C86F3B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2018-11-13T19:24:00Z</dcterms:created>
  <dcterms:modified xsi:type="dcterms:W3CDTF">2018-11-13T19:26:00Z</dcterms:modified>
</cp:coreProperties>
</file>