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GODEWYN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</w:t>
      </w:r>
      <w:r w:rsidR="00883437">
        <w:rPr>
          <w:rFonts w:ascii="Times New Roman" w:hAnsi="Times New Roman" w:cs="Times New Roman"/>
          <w:sz w:val="24"/>
          <w:szCs w:val="24"/>
        </w:rPr>
        <w:t>-8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</w:t>
      </w: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 of the late Walter Derby(q.v.).</w:t>
      </w: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24-197)</w:t>
      </w:r>
    </w:p>
    <w:p w:rsidR="00883437" w:rsidRPr="00A07CCE" w:rsidRDefault="00883437" w:rsidP="008834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07CCE">
        <w:rPr>
          <w:rFonts w:ascii="Times New Roman" w:hAnsi="Times New Roman" w:cs="Times New Roman"/>
          <w:sz w:val="24"/>
          <w:szCs w:val="24"/>
        </w:rPr>
        <w:t>30 Oct.1438</w:t>
      </w:r>
      <w:r w:rsidRPr="00A07CCE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A07CCE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A07CCE">
        <w:rPr>
          <w:rFonts w:ascii="Times New Roman" w:hAnsi="Times New Roman" w:cs="Times New Roman"/>
          <w:sz w:val="24"/>
          <w:szCs w:val="24"/>
        </w:rPr>
        <w:t xml:space="preserve"> held in Dorchester, Dorset, </w:t>
      </w:r>
    </w:p>
    <w:p w:rsidR="00883437" w:rsidRPr="00A07CCE" w:rsidRDefault="00883437" w:rsidP="008834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07CCE">
        <w:rPr>
          <w:rFonts w:ascii="Times New Roman" w:hAnsi="Times New Roman" w:cs="Times New Roman"/>
          <w:sz w:val="24"/>
          <w:szCs w:val="24"/>
        </w:rPr>
        <w:tab/>
      </w:r>
      <w:r w:rsidRPr="00A07CCE">
        <w:rPr>
          <w:rFonts w:ascii="Times New Roman" w:hAnsi="Times New Roman" w:cs="Times New Roman"/>
          <w:sz w:val="24"/>
          <w:szCs w:val="24"/>
        </w:rPr>
        <w:tab/>
        <w:t xml:space="preserve">into lands of the late William </w:t>
      </w:r>
      <w:proofErr w:type="spellStart"/>
      <w:r w:rsidRPr="00A07CCE"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 w:rsidRPr="00A07CCE">
        <w:rPr>
          <w:rFonts w:ascii="Times New Roman" w:hAnsi="Times New Roman" w:cs="Times New Roman"/>
          <w:sz w:val="24"/>
          <w:szCs w:val="24"/>
        </w:rPr>
        <w:t>(q.v.).</w:t>
      </w:r>
    </w:p>
    <w:p w:rsidR="00883437" w:rsidRPr="00A07CCE" w:rsidRDefault="00883437" w:rsidP="008834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07CCE">
        <w:rPr>
          <w:rFonts w:ascii="Times New Roman" w:hAnsi="Times New Roman" w:cs="Times New Roman"/>
          <w:sz w:val="24"/>
          <w:szCs w:val="24"/>
        </w:rPr>
        <w:tab/>
      </w:r>
      <w:r w:rsidRPr="00A07CC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A07CC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A07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CC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A07CCE">
        <w:rPr>
          <w:rFonts w:ascii="Times New Roman" w:hAnsi="Times New Roman" w:cs="Times New Roman"/>
          <w:sz w:val="24"/>
          <w:szCs w:val="24"/>
        </w:rPr>
        <w:t xml:space="preserve"> 25-15)</w:t>
      </w:r>
    </w:p>
    <w:p w:rsidR="00883437" w:rsidRDefault="00883437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2018" w:rsidRDefault="00DE2018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p w:rsidR="00883437" w:rsidRPr="00EB5429" w:rsidRDefault="00883437" w:rsidP="00DE20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2017</w:t>
      </w:r>
    </w:p>
    <w:p w:rsidR="006B2F86" w:rsidRPr="00DE2018" w:rsidRDefault="008670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DE20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018" w:rsidRDefault="00DE2018" w:rsidP="00E71FC3">
      <w:pPr>
        <w:spacing w:after="0" w:line="240" w:lineRule="auto"/>
      </w:pPr>
      <w:r>
        <w:separator/>
      </w:r>
    </w:p>
  </w:endnote>
  <w:endnote w:type="continuationSeparator" w:id="0">
    <w:p w:rsidR="00DE2018" w:rsidRDefault="00DE20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018" w:rsidRDefault="00DE2018" w:rsidP="00E71FC3">
      <w:pPr>
        <w:spacing w:after="0" w:line="240" w:lineRule="auto"/>
      </w:pPr>
      <w:r>
        <w:separator/>
      </w:r>
    </w:p>
  </w:footnote>
  <w:footnote w:type="continuationSeparator" w:id="0">
    <w:p w:rsidR="00DE2018" w:rsidRDefault="00DE20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18"/>
    <w:rsid w:val="00883437"/>
    <w:rsid w:val="00A07CCE"/>
    <w:rsid w:val="00AB52E8"/>
    <w:rsid w:val="00B16D3F"/>
    <w:rsid w:val="00DE20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7A285C-E49D-44E3-A88E-2663F5F2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2016-05-27T16:31:00Z</dcterms:created>
  <dcterms:modified xsi:type="dcterms:W3CDTF">2017-09-11T07:14:00Z</dcterms:modified>
</cp:coreProperties>
</file>